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230481" w14:textId="488AD0DC" w:rsidR="00601123" w:rsidRPr="00813986" w:rsidRDefault="00601123" w:rsidP="00D710CE">
      <w:pPr>
        <w:jc w:val="center"/>
        <w:rPr>
          <w:rFonts w:cstheme="minorHAnsi"/>
        </w:rPr>
      </w:pPr>
      <w:bookmarkStart w:id="0" w:name="_Toc356744094"/>
      <w:bookmarkStart w:id="1" w:name="_Toc380591044"/>
    </w:p>
    <w:p w14:paraId="6170899A" w14:textId="107B71B9" w:rsidR="00601123" w:rsidRPr="00813986" w:rsidRDefault="00D710CE" w:rsidP="00724333">
      <w:pPr>
        <w:rPr>
          <w:rFonts w:cstheme="minorHAnsi"/>
        </w:rPr>
      </w:pPr>
      <w:r w:rsidRPr="00813986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853312" behindDoc="1" locked="0" layoutInCell="1" allowOverlap="1" wp14:anchorId="66D92CBD" wp14:editId="6AC68BF7">
                <wp:simplePos x="0" y="0"/>
                <wp:positionH relativeFrom="page">
                  <wp:align>left</wp:align>
                </wp:positionH>
                <wp:positionV relativeFrom="page">
                  <wp:posOffset>1545574</wp:posOffset>
                </wp:positionV>
                <wp:extent cx="8686800" cy="3200400"/>
                <wp:effectExtent l="0" t="0" r="0" b="0"/>
                <wp:wrapNone/>
                <wp:docPr id="4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86800" cy="3200400"/>
                          <a:chOff x="0" y="2827"/>
                          <a:chExt cx="12240" cy="5040"/>
                        </a:xfrm>
                      </wpg:grpSpPr>
                      <pic:pic xmlns:pic="http://schemas.openxmlformats.org/drawingml/2006/picture">
                        <pic:nvPicPr>
                          <pic:cNvPr id="4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27"/>
                            <a:ext cx="12240" cy="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" y="2839"/>
                            <a:ext cx="7228" cy="5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E7DE0E" id="Group 13" o:spid="_x0000_s1026" style="position:absolute;margin-left:0;margin-top:121.7pt;width:684pt;height:252pt;z-index:-251463168;mso-position-horizontal:left;mso-position-horizontal-relative:page;mso-position-vertical-relative:page" coordorigin=",2827" coordsize="12240,50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top:2827;width:12240;height:5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">
                  <v:imagedata r:id="rId11" o:title=""/>
                </v:shape>
                <v:shape id="Picture 14" o:spid="_x0000_s1028" type="#_x0000_t75" style="position:absolute;left:2400;top:2839;width:7228;height:5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355BB063" w14:textId="40755624" w:rsidR="00601123" w:rsidRPr="00813986" w:rsidRDefault="00601123" w:rsidP="00B45033">
      <w:pPr>
        <w:jc w:val="center"/>
        <w:rPr>
          <w:rFonts w:cstheme="minorHAnsi"/>
        </w:rPr>
      </w:pPr>
    </w:p>
    <w:p w14:paraId="198A9ED5" w14:textId="224AF340" w:rsidR="00601123" w:rsidRPr="00813986" w:rsidRDefault="00601123" w:rsidP="00724333">
      <w:pPr>
        <w:rPr>
          <w:rFonts w:cstheme="minorHAnsi"/>
        </w:rPr>
      </w:pPr>
      <w:bookmarkStart w:id="2" w:name="_Hlk41922913"/>
      <w:bookmarkEnd w:id="2"/>
    </w:p>
    <w:p w14:paraId="10CC2757" w14:textId="030DF32D" w:rsidR="00B45033" w:rsidRPr="00813986" w:rsidRDefault="00B45033" w:rsidP="00724333">
      <w:pPr>
        <w:rPr>
          <w:rFonts w:cstheme="minorHAnsi"/>
        </w:rPr>
      </w:pPr>
    </w:p>
    <w:p w14:paraId="4936AC29" w14:textId="51777E2F" w:rsidR="00B45033" w:rsidRPr="00813986" w:rsidRDefault="00B45033" w:rsidP="00724333">
      <w:pPr>
        <w:rPr>
          <w:rFonts w:cstheme="minorHAnsi"/>
        </w:rPr>
      </w:pPr>
    </w:p>
    <w:p w14:paraId="241B5300" w14:textId="77777777" w:rsidR="00B45033" w:rsidRPr="00813986" w:rsidRDefault="00B45033" w:rsidP="00724333">
      <w:pPr>
        <w:rPr>
          <w:rFonts w:cstheme="minorHAnsi"/>
        </w:rPr>
      </w:pPr>
    </w:p>
    <w:p w14:paraId="6366B950" w14:textId="05F42AD0" w:rsidR="00DC7CB9" w:rsidRPr="00813986" w:rsidRDefault="00DC7CB9" w:rsidP="00E13759">
      <w:pPr>
        <w:jc w:val="center"/>
        <w:rPr>
          <w:rFonts w:cstheme="minorHAnsi"/>
          <w:b/>
          <w:bCs/>
          <w:caps/>
          <w:color w:val="005392"/>
          <w:sz w:val="80"/>
          <w:szCs w:val="80"/>
        </w:rPr>
      </w:pPr>
    </w:p>
    <w:p w14:paraId="0FD8C4B1" w14:textId="2AF16809" w:rsidR="00DC7CB9" w:rsidRPr="00813986" w:rsidRDefault="00DC7CB9" w:rsidP="00E13759">
      <w:pPr>
        <w:jc w:val="center"/>
        <w:rPr>
          <w:rFonts w:cstheme="minorHAnsi"/>
          <w:b/>
          <w:bCs/>
          <w:caps/>
          <w:color w:val="005392"/>
          <w:sz w:val="80"/>
          <w:szCs w:val="80"/>
        </w:rPr>
      </w:pPr>
    </w:p>
    <w:p w14:paraId="548D2B41" w14:textId="77777777" w:rsidR="00D710CE" w:rsidRPr="00813986" w:rsidRDefault="00D710CE" w:rsidP="00E13759">
      <w:pPr>
        <w:jc w:val="center"/>
        <w:rPr>
          <w:rFonts w:eastAsia="Arial" w:cstheme="minorHAnsi"/>
          <w:b/>
          <w:caps/>
          <w:color w:val="0070C0"/>
          <w:sz w:val="52"/>
          <w:szCs w:val="18"/>
          <w:lang w:val="en-IN" w:eastAsia="bg-BG" w:bidi="bg-BG"/>
        </w:rPr>
      </w:pPr>
    </w:p>
    <w:p w14:paraId="5AE567D8" w14:textId="43BD8D85" w:rsidR="006356C9" w:rsidRPr="00417931" w:rsidRDefault="00CE754F" w:rsidP="00E13759">
      <w:pPr>
        <w:jc w:val="center"/>
        <w:rPr>
          <w:rFonts w:eastAsia="Arial" w:cstheme="minorHAnsi"/>
          <w:b/>
          <w:caps/>
          <w:color w:val="0070C0"/>
          <w:sz w:val="72"/>
          <w:lang w:val="en-IN" w:eastAsia="bg-BG" w:bidi="bg-BG"/>
        </w:rPr>
      </w:pPr>
      <w:r>
        <w:rPr>
          <w:rFonts w:eastAsia="Arial" w:cstheme="minorHAnsi"/>
          <w:b/>
          <w:caps/>
          <w:color w:val="0070C0"/>
          <w:sz w:val="72"/>
          <w:lang w:val="en-IN" w:eastAsia="bg-BG" w:bidi="bg-BG"/>
        </w:rPr>
        <w:t>FRIGOGLASS</w:t>
      </w:r>
      <w:r w:rsidR="00EB1553" w:rsidRPr="00417931">
        <w:rPr>
          <w:rFonts w:eastAsia="Arial" w:cstheme="minorHAnsi"/>
          <w:b/>
          <w:caps/>
          <w:color w:val="0070C0"/>
          <w:sz w:val="72"/>
          <w:lang w:val="en-IN" w:eastAsia="bg-BG" w:bidi="bg-BG"/>
        </w:rPr>
        <w:t xml:space="preserve"> QC</w:t>
      </w:r>
    </w:p>
    <w:p w14:paraId="56A537FD" w14:textId="2D45694D" w:rsidR="00724333" w:rsidRPr="00417931" w:rsidRDefault="00B45033" w:rsidP="00E13759">
      <w:pPr>
        <w:jc w:val="center"/>
        <w:rPr>
          <w:rFonts w:eastAsia="Arial" w:cstheme="minorHAnsi"/>
          <w:b/>
          <w:caps/>
          <w:color w:val="0070C0"/>
          <w:sz w:val="44"/>
          <w:szCs w:val="14"/>
          <w:lang w:val="en-IN" w:eastAsia="bg-BG" w:bidi="bg-BG"/>
        </w:rPr>
      </w:pPr>
      <w:r w:rsidRPr="00417931">
        <w:rPr>
          <w:rFonts w:eastAsia="Arial" w:cstheme="minorHAnsi"/>
          <w:b/>
          <w:caps/>
          <w:color w:val="0070C0"/>
          <w:sz w:val="44"/>
          <w:szCs w:val="14"/>
          <w:lang w:val="en-IN" w:eastAsia="bg-BG" w:bidi="bg-BG"/>
        </w:rPr>
        <w:t>USER MANUAL</w:t>
      </w:r>
    </w:p>
    <w:p w14:paraId="7624B33F" w14:textId="4033344F" w:rsidR="002B6B40" w:rsidRPr="00813986" w:rsidRDefault="002B6B40" w:rsidP="00724333">
      <w:pPr>
        <w:rPr>
          <w:rFonts w:cstheme="minorHAnsi"/>
        </w:rPr>
      </w:pPr>
    </w:p>
    <w:p w14:paraId="43ED05F8" w14:textId="77777777" w:rsidR="00D710CE" w:rsidRPr="00813986" w:rsidRDefault="00D710CE" w:rsidP="00724333">
      <w:pPr>
        <w:rPr>
          <w:rFonts w:cstheme="minorHAnsi"/>
        </w:rPr>
      </w:pPr>
    </w:p>
    <w:p w14:paraId="0EDFC8EF" w14:textId="74EBF812" w:rsidR="00601123" w:rsidRPr="00813986" w:rsidRDefault="008023AE" w:rsidP="00355621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30C10B7" wp14:editId="2684399F">
            <wp:extent cx="1080000" cy="108000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1285D" w14:textId="0EA031A5" w:rsidR="00355621" w:rsidRPr="00417931" w:rsidRDefault="005B45E1" w:rsidP="00355621">
      <w:pPr>
        <w:jc w:val="center"/>
        <w:rPr>
          <w:rFonts w:eastAsia="Arial" w:cstheme="minorHAnsi"/>
          <w:b/>
          <w:caps/>
          <w:color w:val="0070C0"/>
          <w:sz w:val="44"/>
          <w:szCs w:val="14"/>
          <w:lang w:val="en-IN" w:eastAsia="bg-BG" w:bidi="bg-BG"/>
        </w:rPr>
      </w:pPr>
      <w:r w:rsidRPr="00417931">
        <w:rPr>
          <w:rFonts w:eastAsia="Arial" w:cstheme="minorHAnsi"/>
          <w:b/>
          <w:caps/>
          <w:color w:val="0070C0"/>
          <w:sz w:val="44"/>
          <w:szCs w:val="14"/>
          <w:lang w:val="en-IN" w:eastAsia="bg-BG" w:bidi="bg-BG"/>
        </w:rPr>
        <w:t xml:space="preserve">ANDROID </w:t>
      </w:r>
      <w:r w:rsidR="001654AA" w:rsidRPr="00417931">
        <w:rPr>
          <w:rFonts w:eastAsia="Arial" w:cstheme="minorHAnsi"/>
          <w:b/>
          <w:caps/>
          <w:color w:val="0070C0"/>
          <w:sz w:val="44"/>
          <w:szCs w:val="14"/>
          <w:lang w:val="en-IN" w:eastAsia="bg-BG" w:bidi="bg-BG"/>
        </w:rPr>
        <w:t>APK</w:t>
      </w:r>
    </w:p>
    <w:sdt>
      <w:sdtPr>
        <w:rPr>
          <w:rFonts w:asciiTheme="minorHAnsi" w:eastAsiaTheme="minorHAnsi" w:hAnsiTheme="minorHAnsi" w:cstheme="minorHAnsi"/>
          <w:b w:val="0"/>
          <w:bCs w:val="0"/>
          <w:color w:val="auto"/>
          <w:sz w:val="22"/>
          <w:szCs w:val="22"/>
        </w:rPr>
        <w:id w:val="1312756150"/>
        <w:docPartObj>
          <w:docPartGallery w:val="Table of Contents"/>
          <w:docPartUnique/>
        </w:docPartObj>
      </w:sdtPr>
      <w:sdtEndPr>
        <w:rPr>
          <w:rFonts w:eastAsiaTheme="minorEastAsia"/>
          <w:noProof/>
          <w:color w:val="0070C0"/>
        </w:rPr>
      </w:sdtEndPr>
      <w:sdtContent>
        <w:p w14:paraId="40F0D60A" w14:textId="77777777" w:rsidR="00226EF5" w:rsidRPr="00417931" w:rsidRDefault="00226EF5" w:rsidP="00A0312A">
          <w:pPr>
            <w:pStyle w:val="TOCHeading"/>
            <w:numPr>
              <w:ilvl w:val="0"/>
              <w:numId w:val="0"/>
            </w:numPr>
            <w:ind w:left="432" w:hanging="432"/>
            <w:jc w:val="center"/>
            <w:rPr>
              <w:rFonts w:asciiTheme="minorHAnsi" w:hAnsiTheme="minorHAnsi" w:cstheme="minorHAnsi"/>
              <w:caps/>
              <w:color w:val="0070C0"/>
            </w:rPr>
          </w:pPr>
          <w:r w:rsidRPr="00417931">
            <w:rPr>
              <w:rFonts w:asciiTheme="minorHAnsi" w:hAnsiTheme="minorHAnsi" w:cstheme="minorHAnsi"/>
              <w:caps/>
              <w:color w:val="0070C0"/>
            </w:rPr>
            <w:t>Table of Contents</w:t>
          </w:r>
        </w:p>
        <w:p w14:paraId="1251CF4A" w14:textId="1891418B" w:rsidR="00CE7D42" w:rsidRPr="00CE7D42" w:rsidRDefault="00226EF5">
          <w:pPr>
            <w:pStyle w:val="TOC1"/>
            <w:tabs>
              <w:tab w:val="right" w:leader="dot" w:pos="9350"/>
            </w:tabs>
            <w:rPr>
              <w:b/>
              <w:bCs/>
              <w:noProof/>
              <w:color w:val="0070C0"/>
            </w:rPr>
          </w:pPr>
          <w:r w:rsidRPr="00CE7D42">
            <w:rPr>
              <w:rFonts w:cstheme="minorHAnsi"/>
              <w:color w:val="0070C0"/>
            </w:rPr>
            <w:fldChar w:fldCharType="begin"/>
          </w:r>
          <w:r w:rsidRPr="00CE7D42">
            <w:rPr>
              <w:rFonts w:cstheme="minorHAnsi"/>
              <w:color w:val="0070C0"/>
            </w:rPr>
            <w:instrText xml:space="preserve"> TOC \o "1-3" \h \z \u </w:instrText>
          </w:r>
          <w:r w:rsidRPr="00CE7D42">
            <w:rPr>
              <w:rFonts w:cstheme="minorHAnsi"/>
              <w:color w:val="0070C0"/>
            </w:rPr>
            <w:fldChar w:fldCharType="separate"/>
          </w:r>
          <w:hyperlink w:anchor="_Toc67044966" w:history="1">
            <w:r w:rsidR="00CE7D42" w:rsidRPr="00CE7D42">
              <w:rPr>
                <w:rStyle w:val="Hyperlink"/>
                <w:rFonts w:cstheme="minorHAnsi"/>
                <w:b/>
                <w:bCs/>
                <w:caps/>
                <w:noProof/>
                <w:color w:val="0070C0"/>
              </w:rPr>
              <w:t>Changelog</w:t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tab/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fldChar w:fldCharType="begin"/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instrText xml:space="preserve"> PAGEREF _Toc67044966 \h </w:instrText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fldChar w:fldCharType="separate"/>
            </w:r>
            <w:r w:rsidR="00650296">
              <w:rPr>
                <w:b/>
                <w:bCs/>
                <w:noProof/>
                <w:webHidden/>
                <w:color w:val="0070C0"/>
              </w:rPr>
              <w:t>3</w:t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fldChar w:fldCharType="end"/>
            </w:r>
          </w:hyperlink>
        </w:p>
        <w:p w14:paraId="6789F245" w14:textId="27323D1A" w:rsidR="00CE7D42" w:rsidRPr="00CE7D42" w:rsidRDefault="00BB3CDC">
          <w:pPr>
            <w:pStyle w:val="TOC1"/>
            <w:tabs>
              <w:tab w:val="right" w:leader="dot" w:pos="9350"/>
            </w:tabs>
            <w:rPr>
              <w:b/>
              <w:bCs/>
              <w:noProof/>
              <w:color w:val="0070C0"/>
            </w:rPr>
          </w:pPr>
          <w:hyperlink w:anchor="_Toc67044967" w:history="1">
            <w:r w:rsidR="00CE7D42" w:rsidRPr="00CE7D42">
              <w:rPr>
                <w:rStyle w:val="Hyperlink"/>
                <w:rFonts w:cstheme="minorHAnsi"/>
                <w:b/>
                <w:bCs/>
                <w:caps/>
                <w:noProof/>
                <w:color w:val="0070C0"/>
              </w:rPr>
              <w:t>PURPOSE</w:t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tab/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fldChar w:fldCharType="begin"/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instrText xml:space="preserve"> PAGEREF _Toc67044967 \h </w:instrText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fldChar w:fldCharType="separate"/>
            </w:r>
            <w:r w:rsidR="00650296">
              <w:rPr>
                <w:b/>
                <w:bCs/>
                <w:noProof/>
                <w:webHidden/>
                <w:color w:val="0070C0"/>
              </w:rPr>
              <w:t>4</w:t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fldChar w:fldCharType="end"/>
            </w:r>
          </w:hyperlink>
        </w:p>
        <w:p w14:paraId="322022BD" w14:textId="4C5591F3" w:rsidR="00CE7D42" w:rsidRPr="00CE7D42" w:rsidRDefault="00BB3CDC">
          <w:pPr>
            <w:pStyle w:val="TOC1"/>
            <w:tabs>
              <w:tab w:val="right" w:leader="dot" w:pos="9350"/>
            </w:tabs>
            <w:rPr>
              <w:b/>
              <w:bCs/>
              <w:noProof/>
              <w:color w:val="0070C0"/>
            </w:rPr>
          </w:pPr>
          <w:hyperlink w:anchor="_Toc67044968" w:history="1">
            <w:r w:rsidR="00CE7D42" w:rsidRPr="00CE7D42">
              <w:rPr>
                <w:rStyle w:val="Hyperlink"/>
                <w:rFonts w:cstheme="minorHAnsi"/>
                <w:b/>
                <w:bCs/>
                <w:caps/>
                <w:noProof/>
                <w:color w:val="0070C0"/>
              </w:rPr>
              <w:t>SCOPE</w:t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tab/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fldChar w:fldCharType="begin"/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instrText xml:space="preserve"> PAGEREF _Toc67044968 \h </w:instrText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fldChar w:fldCharType="separate"/>
            </w:r>
            <w:r w:rsidR="00650296">
              <w:rPr>
                <w:b/>
                <w:bCs/>
                <w:noProof/>
                <w:webHidden/>
                <w:color w:val="0070C0"/>
              </w:rPr>
              <w:t>4</w:t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fldChar w:fldCharType="end"/>
            </w:r>
          </w:hyperlink>
        </w:p>
        <w:p w14:paraId="15E16A67" w14:textId="18C900DD" w:rsidR="00CE7D42" w:rsidRPr="00CE7D42" w:rsidRDefault="00BB3CDC">
          <w:pPr>
            <w:pStyle w:val="TOC1"/>
            <w:tabs>
              <w:tab w:val="right" w:leader="dot" w:pos="9350"/>
            </w:tabs>
            <w:rPr>
              <w:b/>
              <w:bCs/>
              <w:noProof/>
              <w:color w:val="0070C0"/>
            </w:rPr>
          </w:pPr>
          <w:hyperlink w:anchor="_Toc67044969" w:history="1">
            <w:r w:rsidR="00CE7D42" w:rsidRPr="00CE7D42">
              <w:rPr>
                <w:rStyle w:val="Hyperlink"/>
                <w:rFonts w:cstheme="minorHAnsi"/>
                <w:b/>
                <w:bCs/>
                <w:caps/>
                <w:noProof/>
                <w:color w:val="0070C0"/>
              </w:rPr>
              <w:t>DEFINITION(S) and ABBREVIATION(S)</w:t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tab/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fldChar w:fldCharType="begin"/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instrText xml:space="preserve"> PAGEREF _Toc67044969 \h </w:instrText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fldChar w:fldCharType="separate"/>
            </w:r>
            <w:r w:rsidR="00650296">
              <w:rPr>
                <w:b/>
                <w:bCs/>
                <w:noProof/>
                <w:webHidden/>
                <w:color w:val="0070C0"/>
              </w:rPr>
              <w:t>4</w:t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fldChar w:fldCharType="end"/>
            </w:r>
          </w:hyperlink>
        </w:p>
        <w:p w14:paraId="03BBBEAC" w14:textId="2374EE34" w:rsidR="00CE7D42" w:rsidRPr="00CE7D42" w:rsidRDefault="00BB3CDC">
          <w:pPr>
            <w:pStyle w:val="TOC1"/>
            <w:tabs>
              <w:tab w:val="right" w:leader="dot" w:pos="9350"/>
            </w:tabs>
            <w:rPr>
              <w:b/>
              <w:bCs/>
              <w:noProof/>
              <w:color w:val="0070C0"/>
            </w:rPr>
          </w:pPr>
          <w:hyperlink w:anchor="_Toc67044970" w:history="1">
            <w:r w:rsidR="00CE7D42" w:rsidRPr="00CE7D42">
              <w:rPr>
                <w:rStyle w:val="Hyperlink"/>
                <w:rFonts w:cstheme="minorHAnsi"/>
                <w:b/>
                <w:bCs/>
                <w:caps/>
                <w:noProof/>
                <w:color w:val="0070C0"/>
              </w:rPr>
              <w:t>INTRODUCTION</w:t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tab/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fldChar w:fldCharType="begin"/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instrText xml:space="preserve"> PAGEREF _Toc67044970 \h </w:instrText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fldChar w:fldCharType="separate"/>
            </w:r>
            <w:r w:rsidR="00650296">
              <w:rPr>
                <w:b/>
                <w:bCs/>
                <w:noProof/>
                <w:webHidden/>
                <w:color w:val="0070C0"/>
              </w:rPr>
              <w:t>5</w:t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fldChar w:fldCharType="end"/>
            </w:r>
          </w:hyperlink>
        </w:p>
        <w:p w14:paraId="548E8A60" w14:textId="3A40FAC0" w:rsidR="00CE7D42" w:rsidRPr="00CE7D42" w:rsidRDefault="00BB3CDC">
          <w:pPr>
            <w:pStyle w:val="TOC1"/>
            <w:tabs>
              <w:tab w:val="right" w:leader="dot" w:pos="9350"/>
            </w:tabs>
            <w:rPr>
              <w:b/>
              <w:bCs/>
              <w:noProof/>
              <w:color w:val="0070C0"/>
            </w:rPr>
          </w:pPr>
          <w:hyperlink w:anchor="_Toc67044971" w:history="1">
            <w:r w:rsidR="00CE7D42" w:rsidRPr="00CE7D42">
              <w:rPr>
                <w:rStyle w:val="Hyperlink"/>
                <w:rFonts w:cstheme="minorHAnsi"/>
                <w:b/>
                <w:bCs/>
                <w:caps/>
                <w:noProof/>
                <w:color w:val="0070C0"/>
              </w:rPr>
              <w:t>Installation of FRIGOGLASS QC Phone AppLICATION (version 1.X)</w:t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tab/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fldChar w:fldCharType="begin"/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instrText xml:space="preserve"> PAGEREF _Toc67044971 \h </w:instrText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fldChar w:fldCharType="separate"/>
            </w:r>
            <w:r w:rsidR="00650296">
              <w:rPr>
                <w:b/>
                <w:bCs/>
                <w:noProof/>
                <w:webHidden/>
                <w:color w:val="0070C0"/>
              </w:rPr>
              <w:t>6</w:t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fldChar w:fldCharType="end"/>
            </w:r>
          </w:hyperlink>
        </w:p>
        <w:p w14:paraId="7B5F600F" w14:textId="6158CC33" w:rsidR="00CE7D42" w:rsidRPr="00CE7D42" w:rsidRDefault="00BB3CDC">
          <w:pPr>
            <w:pStyle w:val="TOC1"/>
            <w:tabs>
              <w:tab w:val="right" w:leader="dot" w:pos="9350"/>
            </w:tabs>
            <w:rPr>
              <w:b/>
              <w:bCs/>
              <w:noProof/>
              <w:color w:val="0070C0"/>
            </w:rPr>
          </w:pPr>
          <w:hyperlink w:anchor="_Toc67044972" w:history="1">
            <w:r w:rsidR="00CE7D42" w:rsidRPr="00CE7D42">
              <w:rPr>
                <w:rStyle w:val="Hyperlink"/>
                <w:rFonts w:cstheme="minorHAnsi"/>
                <w:b/>
                <w:bCs/>
                <w:caps/>
                <w:noProof/>
                <w:color w:val="0070C0"/>
              </w:rPr>
              <w:t>LOGS</w:t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tab/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fldChar w:fldCharType="begin"/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instrText xml:space="preserve"> PAGEREF _Toc67044972 \h </w:instrText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fldChar w:fldCharType="separate"/>
            </w:r>
            <w:r w:rsidR="00650296">
              <w:rPr>
                <w:b/>
                <w:bCs/>
                <w:noProof/>
                <w:webHidden/>
                <w:color w:val="0070C0"/>
              </w:rPr>
              <w:t>11</w:t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fldChar w:fldCharType="end"/>
            </w:r>
          </w:hyperlink>
        </w:p>
        <w:p w14:paraId="14F521D4" w14:textId="308BB7AE" w:rsidR="00CE7D42" w:rsidRPr="00CE7D42" w:rsidRDefault="00BB3CDC">
          <w:pPr>
            <w:pStyle w:val="TOC1"/>
            <w:tabs>
              <w:tab w:val="right" w:leader="dot" w:pos="9350"/>
            </w:tabs>
            <w:rPr>
              <w:b/>
              <w:bCs/>
              <w:noProof/>
              <w:color w:val="0070C0"/>
            </w:rPr>
          </w:pPr>
          <w:hyperlink w:anchor="_Toc67044973" w:history="1">
            <w:r w:rsidR="00CE7D42" w:rsidRPr="00CE7D42">
              <w:rPr>
                <w:rStyle w:val="Hyperlink"/>
                <w:rFonts w:cstheme="minorHAnsi"/>
                <w:b/>
                <w:bCs/>
                <w:caps/>
                <w:noProof/>
                <w:color w:val="0070C0"/>
              </w:rPr>
              <w:t>List of Errors, Alerts, and OK messages</w:t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tab/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fldChar w:fldCharType="begin"/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instrText xml:space="preserve"> PAGEREF _Toc67044973 \h </w:instrText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fldChar w:fldCharType="separate"/>
            </w:r>
            <w:r w:rsidR="00650296">
              <w:rPr>
                <w:b/>
                <w:bCs/>
                <w:noProof/>
                <w:webHidden/>
                <w:color w:val="0070C0"/>
              </w:rPr>
              <w:t>13</w:t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fldChar w:fldCharType="end"/>
            </w:r>
          </w:hyperlink>
        </w:p>
        <w:p w14:paraId="1B1F7798" w14:textId="0A0C64F8" w:rsidR="00CE7D42" w:rsidRPr="00CE7D42" w:rsidRDefault="00BB3CDC">
          <w:pPr>
            <w:pStyle w:val="TOC1"/>
            <w:tabs>
              <w:tab w:val="right" w:leader="dot" w:pos="9350"/>
            </w:tabs>
            <w:rPr>
              <w:b/>
              <w:bCs/>
              <w:noProof/>
              <w:color w:val="0070C0"/>
            </w:rPr>
          </w:pPr>
          <w:hyperlink w:anchor="_Toc67044974" w:history="1">
            <w:r w:rsidR="00CE7D42" w:rsidRPr="00CE7D42">
              <w:rPr>
                <w:rStyle w:val="Hyperlink"/>
                <w:rFonts w:cstheme="minorHAnsi"/>
                <w:b/>
                <w:bCs/>
                <w:caps/>
                <w:noProof/>
                <w:color w:val="0070C0"/>
              </w:rPr>
              <w:t>Application Version LOG</w:t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tab/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fldChar w:fldCharType="begin"/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instrText xml:space="preserve"> PAGEREF _Toc67044974 \h </w:instrText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fldChar w:fldCharType="separate"/>
            </w:r>
            <w:r w:rsidR="00650296">
              <w:rPr>
                <w:b/>
                <w:bCs/>
                <w:noProof/>
                <w:webHidden/>
                <w:color w:val="0070C0"/>
              </w:rPr>
              <w:t>14</w:t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fldChar w:fldCharType="end"/>
            </w:r>
          </w:hyperlink>
        </w:p>
        <w:p w14:paraId="213BB0D4" w14:textId="0AE6E555" w:rsidR="00CE7D42" w:rsidRPr="00CE7D42" w:rsidRDefault="00BB3CDC">
          <w:pPr>
            <w:pStyle w:val="TOC1"/>
            <w:tabs>
              <w:tab w:val="right" w:leader="dot" w:pos="9350"/>
            </w:tabs>
            <w:rPr>
              <w:b/>
              <w:bCs/>
              <w:noProof/>
              <w:color w:val="0070C0"/>
            </w:rPr>
          </w:pPr>
          <w:hyperlink w:anchor="_Toc67044975" w:history="1">
            <w:r w:rsidR="00CE7D42" w:rsidRPr="00CE7D42">
              <w:rPr>
                <w:rStyle w:val="Hyperlink"/>
                <w:rFonts w:cstheme="minorHAnsi"/>
                <w:b/>
                <w:bCs/>
                <w:caps/>
                <w:noProof/>
                <w:color w:val="0070C0"/>
              </w:rPr>
              <w:t>Minimum Requirements for the Phones</w:t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tab/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fldChar w:fldCharType="begin"/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instrText xml:space="preserve"> PAGEREF _Toc67044975 \h </w:instrText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fldChar w:fldCharType="separate"/>
            </w:r>
            <w:r w:rsidR="00650296">
              <w:rPr>
                <w:b/>
                <w:bCs/>
                <w:noProof/>
                <w:webHidden/>
                <w:color w:val="0070C0"/>
              </w:rPr>
              <w:t>14</w:t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fldChar w:fldCharType="end"/>
            </w:r>
          </w:hyperlink>
        </w:p>
        <w:p w14:paraId="6CEA6319" w14:textId="1BC02CD2" w:rsidR="00226EF5" w:rsidRPr="00CE7D42" w:rsidRDefault="00BB3CDC" w:rsidP="00657759">
          <w:pPr>
            <w:pStyle w:val="TOC1"/>
            <w:tabs>
              <w:tab w:val="right" w:leader="dot" w:pos="9350"/>
            </w:tabs>
            <w:rPr>
              <w:rFonts w:cstheme="minorHAnsi"/>
              <w:color w:val="0070C0"/>
            </w:rPr>
          </w:pPr>
          <w:hyperlink w:anchor="_Toc67044976" w:history="1">
            <w:r w:rsidR="00CE7D42" w:rsidRPr="00CE7D42">
              <w:rPr>
                <w:rStyle w:val="Hyperlink"/>
                <w:rFonts w:cstheme="minorHAnsi"/>
                <w:b/>
                <w:bCs/>
                <w:caps/>
                <w:noProof/>
                <w:color w:val="0070C0"/>
              </w:rPr>
              <w:t>SUPPORTED Phones</w:t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tab/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fldChar w:fldCharType="begin"/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instrText xml:space="preserve"> PAGEREF _Toc67044976 \h </w:instrText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fldChar w:fldCharType="separate"/>
            </w:r>
            <w:r w:rsidR="00650296">
              <w:rPr>
                <w:b/>
                <w:bCs/>
                <w:noProof/>
                <w:webHidden/>
                <w:color w:val="0070C0"/>
              </w:rPr>
              <w:t>15</w:t>
            </w:r>
            <w:r w:rsidR="00CE7D42" w:rsidRPr="00CE7D42">
              <w:rPr>
                <w:b/>
                <w:bCs/>
                <w:noProof/>
                <w:webHidden/>
                <w:color w:val="0070C0"/>
              </w:rPr>
              <w:fldChar w:fldCharType="end"/>
            </w:r>
          </w:hyperlink>
          <w:r w:rsidR="00226EF5" w:rsidRPr="00CE7D42">
            <w:rPr>
              <w:rFonts w:cstheme="minorHAnsi"/>
              <w:noProof/>
              <w:color w:val="0070C0"/>
            </w:rPr>
            <w:fldChar w:fldCharType="end"/>
          </w:r>
        </w:p>
      </w:sdtContent>
    </w:sdt>
    <w:p w14:paraId="76E89E87" w14:textId="77777777" w:rsidR="00601123" w:rsidRPr="00813986" w:rsidRDefault="00601123" w:rsidP="00724333">
      <w:pPr>
        <w:rPr>
          <w:rFonts w:cstheme="minorHAnsi"/>
        </w:rPr>
      </w:pPr>
    </w:p>
    <w:p w14:paraId="5516A956" w14:textId="77777777" w:rsidR="00601123" w:rsidRPr="00813986" w:rsidRDefault="00601123" w:rsidP="00724333">
      <w:pPr>
        <w:rPr>
          <w:rFonts w:cstheme="minorHAnsi"/>
        </w:rPr>
      </w:pPr>
    </w:p>
    <w:p w14:paraId="616B31AA" w14:textId="77777777" w:rsidR="00601123" w:rsidRPr="00813986" w:rsidRDefault="00601123" w:rsidP="00724333">
      <w:pPr>
        <w:rPr>
          <w:rFonts w:cstheme="minorHAnsi"/>
        </w:rPr>
      </w:pPr>
    </w:p>
    <w:p w14:paraId="685D3666" w14:textId="77777777" w:rsidR="00601123" w:rsidRPr="00813986" w:rsidRDefault="00601123" w:rsidP="00724333">
      <w:pPr>
        <w:rPr>
          <w:rFonts w:cstheme="minorHAnsi"/>
        </w:rPr>
      </w:pPr>
    </w:p>
    <w:p w14:paraId="5AFCD99E" w14:textId="77777777" w:rsidR="00724333" w:rsidRPr="00813986" w:rsidRDefault="00724333" w:rsidP="00724333">
      <w:pPr>
        <w:rPr>
          <w:rFonts w:cstheme="minorHAnsi"/>
        </w:rPr>
      </w:pPr>
    </w:p>
    <w:p w14:paraId="31357830" w14:textId="77777777" w:rsidR="00724333" w:rsidRPr="00813986" w:rsidRDefault="00724333" w:rsidP="00724333">
      <w:pPr>
        <w:rPr>
          <w:rFonts w:cstheme="minorHAnsi"/>
        </w:rPr>
      </w:pPr>
    </w:p>
    <w:p w14:paraId="6B509197" w14:textId="77777777" w:rsidR="00724333" w:rsidRPr="00813986" w:rsidRDefault="00724333" w:rsidP="00724333">
      <w:pPr>
        <w:rPr>
          <w:rFonts w:cstheme="minorHAnsi"/>
        </w:rPr>
      </w:pPr>
    </w:p>
    <w:p w14:paraId="0CEE4AFD" w14:textId="77777777" w:rsidR="00724333" w:rsidRPr="00813986" w:rsidRDefault="00724333" w:rsidP="00724333">
      <w:pPr>
        <w:rPr>
          <w:rFonts w:cstheme="minorHAnsi"/>
        </w:rPr>
      </w:pPr>
    </w:p>
    <w:p w14:paraId="2CBF8C93" w14:textId="77777777" w:rsidR="00724333" w:rsidRPr="00813986" w:rsidRDefault="00724333" w:rsidP="00724333">
      <w:pPr>
        <w:rPr>
          <w:rFonts w:cstheme="minorHAnsi"/>
        </w:rPr>
      </w:pPr>
    </w:p>
    <w:p w14:paraId="4B80B3E0" w14:textId="77777777" w:rsidR="00724333" w:rsidRPr="00813986" w:rsidRDefault="00724333" w:rsidP="00724333">
      <w:pPr>
        <w:rPr>
          <w:rFonts w:cstheme="minorHAnsi"/>
        </w:rPr>
      </w:pPr>
    </w:p>
    <w:p w14:paraId="2381755D" w14:textId="77777777" w:rsidR="00724333" w:rsidRPr="00813986" w:rsidRDefault="00724333" w:rsidP="00724333">
      <w:pPr>
        <w:rPr>
          <w:rFonts w:cstheme="minorHAnsi"/>
        </w:rPr>
      </w:pPr>
    </w:p>
    <w:p w14:paraId="38803439" w14:textId="77777777" w:rsidR="00724333" w:rsidRPr="00813986" w:rsidRDefault="00724333" w:rsidP="00724333">
      <w:pPr>
        <w:rPr>
          <w:rFonts w:cstheme="minorHAnsi"/>
        </w:rPr>
      </w:pPr>
    </w:p>
    <w:p w14:paraId="29603478" w14:textId="77777777" w:rsidR="00724333" w:rsidRPr="00813986" w:rsidRDefault="00724333" w:rsidP="00724333">
      <w:pPr>
        <w:rPr>
          <w:rFonts w:cstheme="minorHAnsi"/>
        </w:rPr>
      </w:pPr>
    </w:p>
    <w:p w14:paraId="6AC99730" w14:textId="77777777" w:rsidR="00724333" w:rsidRPr="00813986" w:rsidRDefault="00724333" w:rsidP="00724333">
      <w:pPr>
        <w:rPr>
          <w:rFonts w:cstheme="minorHAnsi"/>
        </w:rPr>
      </w:pPr>
    </w:p>
    <w:p w14:paraId="5B7B04B9" w14:textId="04D4A184" w:rsidR="00724333" w:rsidRPr="00813986" w:rsidRDefault="00724333" w:rsidP="00724333">
      <w:pPr>
        <w:rPr>
          <w:rFonts w:cstheme="minorHAnsi"/>
        </w:rPr>
      </w:pPr>
    </w:p>
    <w:p w14:paraId="197124DF" w14:textId="5BC7C62F" w:rsidR="00601123" w:rsidRPr="00417931" w:rsidRDefault="00601123" w:rsidP="00601123">
      <w:pPr>
        <w:pStyle w:val="Heading1"/>
        <w:numPr>
          <w:ilvl w:val="0"/>
          <w:numId w:val="0"/>
        </w:numPr>
        <w:ind w:left="432" w:hanging="432"/>
        <w:rPr>
          <w:rFonts w:asciiTheme="minorHAnsi" w:hAnsiTheme="minorHAnsi" w:cstheme="minorHAnsi"/>
          <w:bCs w:val="0"/>
          <w:caps/>
          <w:noProof/>
          <w:color w:val="0070C0"/>
        </w:rPr>
      </w:pPr>
      <w:bookmarkStart w:id="3" w:name="_Toc67044966"/>
      <w:r w:rsidRPr="00417931">
        <w:rPr>
          <w:rFonts w:asciiTheme="minorHAnsi" w:hAnsiTheme="minorHAnsi" w:cstheme="minorHAnsi"/>
          <w:bCs w:val="0"/>
          <w:caps/>
          <w:noProof/>
          <w:color w:val="0070C0"/>
        </w:rPr>
        <w:lastRenderedPageBreak/>
        <w:t>Changelog</w:t>
      </w:r>
      <w:bookmarkEnd w:id="3"/>
    </w:p>
    <w:p w14:paraId="6E0DAC1C" w14:textId="77777777" w:rsidR="004A4B8B" w:rsidRPr="00813986" w:rsidRDefault="004A4B8B" w:rsidP="004A4B8B">
      <w:pPr>
        <w:rPr>
          <w:rFonts w:cstheme="minorHAnsi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132"/>
        <w:gridCol w:w="1314"/>
        <w:gridCol w:w="2091"/>
        <w:gridCol w:w="4807"/>
      </w:tblGrid>
      <w:tr w:rsidR="00601123" w:rsidRPr="00813986" w14:paraId="111535E5" w14:textId="77777777" w:rsidTr="003C620F">
        <w:trPr>
          <w:trHeight w:val="567"/>
        </w:trPr>
        <w:tc>
          <w:tcPr>
            <w:tcW w:w="606" w:type="pct"/>
            <w:shd w:val="clear" w:color="auto" w:fill="0070C0"/>
            <w:vAlign w:val="center"/>
          </w:tcPr>
          <w:p w14:paraId="313391C8" w14:textId="77777777" w:rsidR="00601123" w:rsidRPr="00D9554D" w:rsidRDefault="00601123" w:rsidP="00E54569">
            <w:pPr>
              <w:tabs>
                <w:tab w:val="left" w:pos="-1440"/>
                <w:tab w:val="left" w:pos="-720"/>
                <w:tab w:val="left" w:pos="0"/>
                <w:tab w:val="left" w:pos="2880"/>
              </w:tabs>
              <w:spacing w:before="90" w:after="54" w:line="264" w:lineRule="auto"/>
              <w:jc w:val="center"/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</w:pPr>
            <w:r w:rsidRPr="00D9554D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Version</w:t>
            </w:r>
          </w:p>
        </w:tc>
        <w:tc>
          <w:tcPr>
            <w:tcW w:w="703" w:type="pct"/>
            <w:shd w:val="clear" w:color="auto" w:fill="0070C0"/>
            <w:vAlign w:val="center"/>
          </w:tcPr>
          <w:p w14:paraId="226C6F8A" w14:textId="77777777" w:rsidR="00601123" w:rsidRPr="00D9554D" w:rsidRDefault="00601123" w:rsidP="00E54569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1298"/>
                <w:tab w:val="left" w:pos="2143"/>
                <w:tab w:val="left" w:pos="2880"/>
              </w:tabs>
              <w:spacing w:before="90" w:after="54" w:line="264" w:lineRule="auto"/>
              <w:jc w:val="center"/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</w:pPr>
            <w:r w:rsidRPr="00D9554D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1119" w:type="pct"/>
            <w:shd w:val="clear" w:color="auto" w:fill="0070C0"/>
            <w:vAlign w:val="center"/>
          </w:tcPr>
          <w:p w14:paraId="34FFB85B" w14:textId="77777777" w:rsidR="00601123" w:rsidRPr="00D9554D" w:rsidRDefault="00601123" w:rsidP="00E54569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1298"/>
                <w:tab w:val="left" w:pos="2143"/>
                <w:tab w:val="left" w:pos="2880"/>
              </w:tabs>
              <w:spacing w:before="90" w:after="54" w:line="264" w:lineRule="auto"/>
              <w:jc w:val="center"/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</w:pPr>
            <w:r w:rsidRPr="00D9554D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Author(s)</w:t>
            </w:r>
          </w:p>
        </w:tc>
        <w:tc>
          <w:tcPr>
            <w:tcW w:w="2572" w:type="pct"/>
            <w:shd w:val="clear" w:color="auto" w:fill="0070C0"/>
            <w:vAlign w:val="center"/>
          </w:tcPr>
          <w:p w14:paraId="51504FE0" w14:textId="23CCABD6" w:rsidR="00601123" w:rsidRPr="00D9554D" w:rsidRDefault="00601123" w:rsidP="00E54569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1298"/>
                <w:tab w:val="left" w:pos="2143"/>
                <w:tab w:val="left" w:pos="2880"/>
              </w:tabs>
              <w:spacing w:before="90" w:after="54" w:line="264" w:lineRule="auto"/>
              <w:jc w:val="center"/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</w:pPr>
            <w:r w:rsidRPr="00D9554D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description of modifications</w:t>
            </w:r>
          </w:p>
        </w:tc>
      </w:tr>
      <w:tr w:rsidR="00601123" w:rsidRPr="00813986" w14:paraId="7CFC523F" w14:textId="77777777" w:rsidTr="003C620F">
        <w:trPr>
          <w:trHeight w:val="567"/>
        </w:trPr>
        <w:tc>
          <w:tcPr>
            <w:tcW w:w="606" w:type="pct"/>
            <w:vAlign w:val="center"/>
          </w:tcPr>
          <w:p w14:paraId="75C14CC8" w14:textId="23848CEC" w:rsidR="00601123" w:rsidRPr="00417931" w:rsidRDefault="00601123" w:rsidP="002C0DC1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1298"/>
                <w:tab w:val="left" w:pos="2143"/>
                <w:tab w:val="left" w:pos="2880"/>
              </w:tabs>
              <w:spacing w:before="40" w:after="40"/>
              <w:jc w:val="center"/>
              <w:rPr>
                <w:rFonts w:cstheme="minorHAnsi"/>
                <w:b/>
                <w:bCs/>
                <w:iCs/>
                <w:color w:val="0070C0"/>
              </w:rPr>
            </w:pPr>
            <w:r w:rsidRPr="00417931">
              <w:rPr>
                <w:rFonts w:cstheme="minorHAnsi"/>
                <w:b/>
                <w:bCs/>
                <w:iCs/>
                <w:color w:val="0070C0"/>
              </w:rPr>
              <w:t>1.</w:t>
            </w:r>
            <w:r w:rsidR="00FA282B" w:rsidRPr="00417931">
              <w:rPr>
                <w:rFonts w:cstheme="minorHAnsi"/>
                <w:b/>
                <w:bCs/>
                <w:iCs/>
                <w:color w:val="0070C0"/>
              </w:rPr>
              <w:t>0</w:t>
            </w:r>
          </w:p>
        </w:tc>
        <w:tc>
          <w:tcPr>
            <w:tcW w:w="703" w:type="pct"/>
            <w:vAlign w:val="center"/>
          </w:tcPr>
          <w:p w14:paraId="13AB9683" w14:textId="77777777" w:rsidR="00601123" w:rsidRPr="00417931" w:rsidRDefault="00601123" w:rsidP="002C0DC1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1298"/>
                <w:tab w:val="left" w:pos="2143"/>
                <w:tab w:val="left" w:pos="2880"/>
              </w:tabs>
              <w:spacing w:before="40" w:after="40"/>
              <w:jc w:val="center"/>
              <w:rPr>
                <w:rFonts w:cstheme="minorHAnsi"/>
                <w:b/>
                <w:bCs/>
                <w:iCs/>
                <w:color w:val="0070C0"/>
              </w:rPr>
            </w:pPr>
            <w:r w:rsidRPr="00417931">
              <w:rPr>
                <w:rFonts w:cstheme="minorHAnsi"/>
                <w:b/>
                <w:bCs/>
                <w:iCs/>
                <w:color w:val="0070C0"/>
              </w:rPr>
              <w:t>19.07.2018</w:t>
            </w:r>
          </w:p>
        </w:tc>
        <w:tc>
          <w:tcPr>
            <w:tcW w:w="1119" w:type="pct"/>
            <w:vAlign w:val="center"/>
          </w:tcPr>
          <w:p w14:paraId="38B9CAD3" w14:textId="77777777" w:rsidR="00601123" w:rsidRPr="00417931" w:rsidRDefault="00601123" w:rsidP="00E54569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1298"/>
                <w:tab w:val="left" w:pos="2143"/>
                <w:tab w:val="left" w:pos="2880"/>
              </w:tabs>
              <w:spacing w:before="40" w:after="40"/>
              <w:rPr>
                <w:rFonts w:cstheme="minorHAnsi"/>
                <w:iCs/>
                <w:color w:val="0070C0"/>
              </w:rPr>
            </w:pPr>
            <w:r w:rsidRPr="00417931">
              <w:rPr>
                <w:rFonts w:cstheme="minorHAnsi"/>
                <w:iCs/>
                <w:color w:val="0070C0"/>
              </w:rPr>
              <w:t>Dimiter Kyurkchiev</w:t>
            </w:r>
          </w:p>
        </w:tc>
        <w:tc>
          <w:tcPr>
            <w:tcW w:w="2572" w:type="pct"/>
            <w:vAlign w:val="center"/>
          </w:tcPr>
          <w:p w14:paraId="4AA6D313" w14:textId="77777777" w:rsidR="00601123" w:rsidRPr="00417931" w:rsidRDefault="00601123" w:rsidP="00E54569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1298"/>
                <w:tab w:val="left" w:pos="2143"/>
                <w:tab w:val="left" w:pos="2880"/>
              </w:tabs>
              <w:spacing w:before="40" w:after="40"/>
              <w:rPr>
                <w:rFonts w:cstheme="minorHAnsi"/>
                <w:iCs/>
                <w:color w:val="0070C0"/>
              </w:rPr>
            </w:pPr>
            <w:r w:rsidRPr="00417931">
              <w:rPr>
                <w:rFonts w:cstheme="minorHAnsi"/>
                <w:iCs/>
                <w:color w:val="0070C0"/>
              </w:rPr>
              <w:t>Initial Version</w:t>
            </w:r>
          </w:p>
        </w:tc>
      </w:tr>
      <w:tr w:rsidR="00601123" w:rsidRPr="00813986" w14:paraId="4EF3798F" w14:textId="77777777" w:rsidTr="003C620F">
        <w:trPr>
          <w:trHeight w:val="567"/>
        </w:trPr>
        <w:tc>
          <w:tcPr>
            <w:tcW w:w="606" w:type="pct"/>
            <w:vAlign w:val="center"/>
          </w:tcPr>
          <w:p w14:paraId="76EC2CA0" w14:textId="0F95D6E9" w:rsidR="00601123" w:rsidRPr="00417931" w:rsidRDefault="003257D8" w:rsidP="002C0DC1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1298"/>
                <w:tab w:val="left" w:pos="2143"/>
                <w:tab w:val="left" w:pos="2880"/>
              </w:tabs>
              <w:spacing w:before="40" w:after="40"/>
              <w:jc w:val="center"/>
              <w:rPr>
                <w:rFonts w:cstheme="minorHAnsi"/>
                <w:b/>
                <w:bCs/>
                <w:color w:val="0070C0"/>
              </w:rPr>
            </w:pPr>
            <w:r w:rsidRPr="00417931">
              <w:rPr>
                <w:rFonts w:cstheme="minorHAnsi"/>
                <w:b/>
                <w:bCs/>
                <w:color w:val="0070C0"/>
              </w:rPr>
              <w:t>1.2</w:t>
            </w:r>
            <w:r w:rsidR="00BD475B">
              <w:rPr>
                <w:rFonts w:cstheme="minorHAnsi"/>
                <w:b/>
                <w:bCs/>
                <w:color w:val="0070C0"/>
              </w:rPr>
              <w:t>0</w:t>
            </w:r>
          </w:p>
        </w:tc>
        <w:tc>
          <w:tcPr>
            <w:tcW w:w="703" w:type="pct"/>
            <w:vAlign w:val="center"/>
          </w:tcPr>
          <w:p w14:paraId="5D78EC23" w14:textId="0AF8D706" w:rsidR="00601123" w:rsidRPr="00417931" w:rsidRDefault="003257D8" w:rsidP="002C0DC1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1298"/>
                <w:tab w:val="left" w:pos="2143"/>
                <w:tab w:val="left" w:pos="2880"/>
              </w:tabs>
              <w:spacing w:before="40" w:after="40"/>
              <w:jc w:val="center"/>
              <w:rPr>
                <w:rFonts w:cstheme="minorHAnsi"/>
                <w:b/>
                <w:bCs/>
                <w:iCs/>
                <w:color w:val="0070C0"/>
              </w:rPr>
            </w:pPr>
            <w:r w:rsidRPr="00417931">
              <w:rPr>
                <w:rFonts w:cstheme="minorHAnsi"/>
                <w:b/>
                <w:bCs/>
                <w:iCs/>
                <w:color w:val="0070C0"/>
              </w:rPr>
              <w:t>01.0</w:t>
            </w:r>
            <w:r w:rsidR="002F2FA5">
              <w:rPr>
                <w:rFonts w:cstheme="minorHAnsi"/>
                <w:b/>
                <w:bCs/>
                <w:iCs/>
                <w:color w:val="0070C0"/>
              </w:rPr>
              <w:t>4</w:t>
            </w:r>
            <w:r w:rsidRPr="00417931">
              <w:rPr>
                <w:rFonts w:cstheme="minorHAnsi"/>
                <w:b/>
                <w:bCs/>
                <w:iCs/>
                <w:color w:val="0070C0"/>
              </w:rPr>
              <w:t>.2021</w:t>
            </w:r>
          </w:p>
        </w:tc>
        <w:tc>
          <w:tcPr>
            <w:tcW w:w="1119" w:type="pct"/>
            <w:vAlign w:val="center"/>
          </w:tcPr>
          <w:p w14:paraId="0307D7DB" w14:textId="2F6E20BC" w:rsidR="00601123" w:rsidRPr="00417931" w:rsidRDefault="003257D8" w:rsidP="00E54569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1298"/>
                <w:tab w:val="left" w:pos="2143"/>
                <w:tab w:val="left" w:pos="2880"/>
              </w:tabs>
              <w:spacing w:before="40" w:after="40"/>
              <w:rPr>
                <w:rFonts w:cstheme="minorHAnsi"/>
                <w:iCs/>
                <w:color w:val="0070C0"/>
              </w:rPr>
            </w:pPr>
            <w:r w:rsidRPr="00417931">
              <w:rPr>
                <w:rFonts w:cstheme="minorHAnsi"/>
                <w:iCs/>
                <w:color w:val="0070C0"/>
              </w:rPr>
              <w:t>Akash Panchal</w:t>
            </w:r>
          </w:p>
        </w:tc>
        <w:tc>
          <w:tcPr>
            <w:tcW w:w="2572" w:type="pct"/>
            <w:vAlign w:val="center"/>
          </w:tcPr>
          <w:p w14:paraId="5EF09791" w14:textId="77777777" w:rsidR="00601123" w:rsidRPr="00417931" w:rsidRDefault="00601123" w:rsidP="00E54569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1298"/>
                <w:tab w:val="left" w:pos="2143"/>
                <w:tab w:val="left" w:pos="2880"/>
              </w:tabs>
              <w:spacing w:before="40" w:after="40"/>
              <w:rPr>
                <w:rFonts w:cstheme="minorHAnsi"/>
                <w:color w:val="0070C0"/>
              </w:rPr>
            </w:pPr>
            <w:r w:rsidRPr="00417931">
              <w:rPr>
                <w:rFonts w:cstheme="minorHAnsi"/>
                <w:color w:val="0070C0"/>
              </w:rPr>
              <w:t>Updated Application Changelog</w:t>
            </w:r>
          </w:p>
        </w:tc>
      </w:tr>
    </w:tbl>
    <w:p w14:paraId="11DF9D85" w14:textId="77777777" w:rsidR="00601123" w:rsidRPr="00813986" w:rsidRDefault="00601123" w:rsidP="00601123">
      <w:pPr>
        <w:rPr>
          <w:rFonts w:cstheme="minorHAnsi"/>
        </w:rPr>
      </w:pPr>
    </w:p>
    <w:p w14:paraId="4AAAB116" w14:textId="77777777" w:rsidR="00601123" w:rsidRPr="00813986" w:rsidRDefault="00601123" w:rsidP="00601123">
      <w:pPr>
        <w:rPr>
          <w:rFonts w:cstheme="minorHAnsi"/>
        </w:rPr>
      </w:pPr>
    </w:p>
    <w:p w14:paraId="1158748F" w14:textId="77777777" w:rsidR="00601123" w:rsidRPr="00813986" w:rsidRDefault="00601123" w:rsidP="00601123">
      <w:pPr>
        <w:rPr>
          <w:rFonts w:cstheme="minorHAnsi"/>
        </w:rPr>
      </w:pPr>
    </w:p>
    <w:p w14:paraId="097C4414" w14:textId="77777777" w:rsidR="00601123" w:rsidRPr="00813986" w:rsidRDefault="00601123" w:rsidP="00601123">
      <w:pPr>
        <w:rPr>
          <w:rFonts w:cstheme="minorHAnsi"/>
        </w:rPr>
      </w:pPr>
    </w:p>
    <w:p w14:paraId="7F4C7A98" w14:textId="763E1612" w:rsidR="00601123" w:rsidRPr="00813986" w:rsidRDefault="00601123" w:rsidP="00601123">
      <w:pPr>
        <w:rPr>
          <w:rFonts w:cstheme="minorHAnsi"/>
        </w:rPr>
      </w:pPr>
    </w:p>
    <w:p w14:paraId="46E1B024" w14:textId="5B2F3BCE" w:rsidR="0031132A" w:rsidRPr="00813986" w:rsidRDefault="0031132A" w:rsidP="00601123">
      <w:pPr>
        <w:rPr>
          <w:rFonts w:cstheme="minorHAnsi"/>
        </w:rPr>
      </w:pPr>
    </w:p>
    <w:p w14:paraId="3E1628CD" w14:textId="5CAADD05" w:rsidR="0031132A" w:rsidRPr="00813986" w:rsidRDefault="0031132A" w:rsidP="00601123">
      <w:pPr>
        <w:rPr>
          <w:rFonts w:cstheme="minorHAnsi"/>
        </w:rPr>
      </w:pPr>
    </w:p>
    <w:p w14:paraId="21EDEC79" w14:textId="396AF372" w:rsidR="0031132A" w:rsidRPr="00813986" w:rsidRDefault="0031132A" w:rsidP="00601123">
      <w:pPr>
        <w:rPr>
          <w:rFonts w:cstheme="minorHAnsi"/>
        </w:rPr>
      </w:pPr>
    </w:p>
    <w:p w14:paraId="570A2744" w14:textId="33B76A51" w:rsidR="0031132A" w:rsidRPr="00813986" w:rsidRDefault="0031132A" w:rsidP="00601123">
      <w:pPr>
        <w:rPr>
          <w:rFonts w:cstheme="minorHAnsi"/>
        </w:rPr>
      </w:pPr>
    </w:p>
    <w:p w14:paraId="1E767EF8" w14:textId="09C5971F" w:rsidR="0031132A" w:rsidRPr="00813986" w:rsidRDefault="0031132A" w:rsidP="00601123">
      <w:pPr>
        <w:rPr>
          <w:rFonts w:cstheme="minorHAnsi"/>
        </w:rPr>
      </w:pPr>
    </w:p>
    <w:p w14:paraId="7C4333BC" w14:textId="44B5A608" w:rsidR="0031132A" w:rsidRPr="00813986" w:rsidRDefault="0031132A" w:rsidP="00601123">
      <w:pPr>
        <w:rPr>
          <w:rFonts w:cstheme="minorHAnsi"/>
        </w:rPr>
      </w:pPr>
    </w:p>
    <w:p w14:paraId="07AF6AC9" w14:textId="7CB744CB" w:rsidR="0031132A" w:rsidRPr="00813986" w:rsidRDefault="0031132A" w:rsidP="00601123">
      <w:pPr>
        <w:rPr>
          <w:rFonts w:cstheme="minorHAnsi"/>
        </w:rPr>
      </w:pPr>
    </w:p>
    <w:p w14:paraId="1DD7268B" w14:textId="08BC8CE9" w:rsidR="0031132A" w:rsidRDefault="0031132A" w:rsidP="00601123">
      <w:pPr>
        <w:rPr>
          <w:rFonts w:cstheme="minorHAnsi"/>
        </w:rPr>
      </w:pPr>
    </w:p>
    <w:p w14:paraId="44768EBA" w14:textId="134E455F" w:rsidR="00B64A95" w:rsidRDefault="00B64A95" w:rsidP="00601123">
      <w:pPr>
        <w:rPr>
          <w:rFonts w:cstheme="minorHAnsi"/>
        </w:rPr>
      </w:pPr>
    </w:p>
    <w:p w14:paraId="3CC81226" w14:textId="626CFDF7" w:rsidR="00B64A95" w:rsidRDefault="00B64A95" w:rsidP="00601123">
      <w:pPr>
        <w:rPr>
          <w:rFonts w:cstheme="minorHAnsi"/>
        </w:rPr>
      </w:pPr>
    </w:p>
    <w:p w14:paraId="0A57D57C" w14:textId="66A5A6F9" w:rsidR="00B64A95" w:rsidRDefault="00B64A95" w:rsidP="00601123">
      <w:pPr>
        <w:rPr>
          <w:rFonts w:cstheme="minorHAnsi"/>
        </w:rPr>
      </w:pPr>
    </w:p>
    <w:p w14:paraId="7C038FBF" w14:textId="77777777" w:rsidR="00B64A95" w:rsidRPr="00813986" w:rsidRDefault="00B64A95" w:rsidP="00601123">
      <w:pPr>
        <w:rPr>
          <w:rFonts w:cstheme="minorHAnsi"/>
        </w:rPr>
      </w:pPr>
    </w:p>
    <w:p w14:paraId="154681C3" w14:textId="5C69FABA" w:rsidR="0031132A" w:rsidRPr="00813986" w:rsidRDefault="0031132A" w:rsidP="00601123">
      <w:pPr>
        <w:rPr>
          <w:rFonts w:cstheme="minorHAnsi"/>
        </w:rPr>
      </w:pPr>
    </w:p>
    <w:p w14:paraId="68C48F61" w14:textId="77777777" w:rsidR="0031132A" w:rsidRPr="00813986" w:rsidRDefault="0031132A" w:rsidP="00601123">
      <w:pPr>
        <w:rPr>
          <w:rFonts w:cstheme="minorHAnsi"/>
        </w:rPr>
      </w:pPr>
    </w:p>
    <w:bookmarkStart w:id="4" w:name="_Toc47953870"/>
    <w:bookmarkStart w:id="5" w:name="_Toc67044967"/>
    <w:p w14:paraId="55249A44" w14:textId="0953801C" w:rsidR="0031132A" w:rsidRPr="00417931" w:rsidRDefault="0031132A" w:rsidP="0031132A">
      <w:pPr>
        <w:pStyle w:val="Heading1"/>
        <w:numPr>
          <w:ilvl w:val="0"/>
          <w:numId w:val="0"/>
        </w:numPr>
        <w:ind w:left="432" w:hanging="432"/>
        <w:rPr>
          <w:rFonts w:asciiTheme="minorHAnsi" w:hAnsiTheme="minorHAnsi" w:cstheme="minorHAnsi"/>
          <w:bCs w:val="0"/>
          <w:caps/>
          <w:noProof/>
          <w:color w:val="0070C0"/>
        </w:rPr>
      </w:pPr>
      <w:r w:rsidRPr="00417931">
        <w:rPr>
          <w:rFonts w:asciiTheme="minorHAnsi" w:hAnsiTheme="minorHAnsi" w:cstheme="minorHAnsi"/>
          <w:bCs w:val="0"/>
          <w:caps/>
          <w:noProof/>
          <w:color w:val="0070C0"/>
        </w:rPr>
        <w:lastRenderedPageBreak/>
        <mc:AlternateContent>
          <mc:Choice Requires="wps">
            <w:drawing>
              <wp:anchor distT="0" distB="0" distL="0" distR="0" simplePos="0" relativeHeight="251855360" behindDoc="1" locked="0" layoutInCell="1" allowOverlap="1" wp14:anchorId="7A8A08F2" wp14:editId="1C8630EA">
                <wp:simplePos x="0" y="0"/>
                <wp:positionH relativeFrom="page">
                  <wp:posOffset>896620</wp:posOffset>
                </wp:positionH>
                <wp:positionV relativeFrom="paragraph">
                  <wp:posOffset>352425</wp:posOffset>
                </wp:positionV>
                <wp:extent cx="5981065" cy="0"/>
                <wp:effectExtent l="10795" t="8890" r="8890" b="10160"/>
                <wp:wrapTopAndBottom/>
                <wp:docPr id="104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10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58585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4F1FC" id="Line 11" o:spid="_x0000_s1026" style="position:absolute;z-index:-251461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6pt,27.75pt" to="541.55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" strokecolor="#585858" strokeweight=".48pt">
                <w10:wrap type="topAndBottom" anchorx="page"/>
              </v:line>
            </w:pict>
          </mc:Fallback>
        </mc:AlternateContent>
      </w:r>
      <w:r w:rsidRPr="00417931">
        <w:rPr>
          <w:rFonts w:asciiTheme="minorHAnsi" w:hAnsiTheme="minorHAnsi" w:cstheme="minorHAnsi"/>
          <w:bCs w:val="0"/>
          <w:caps/>
          <w:noProof/>
          <w:color w:val="0070C0"/>
        </w:rPr>
        <w:t>PURPOSE</w:t>
      </w:r>
      <w:bookmarkEnd w:id="4"/>
      <w:bookmarkEnd w:id="5"/>
    </w:p>
    <w:p w14:paraId="783EF8A5" w14:textId="77777777" w:rsidR="0031132A" w:rsidRPr="00813986" w:rsidRDefault="0031132A" w:rsidP="0031132A">
      <w:pPr>
        <w:pStyle w:val="TableParagraph"/>
        <w:spacing w:line="360" w:lineRule="auto"/>
        <w:rPr>
          <w:rFonts w:asciiTheme="minorHAnsi" w:hAnsiTheme="minorHAnsi" w:cstheme="minorHAnsi"/>
        </w:rPr>
      </w:pPr>
    </w:p>
    <w:p w14:paraId="22D5B8E5" w14:textId="4F245E10" w:rsidR="0031132A" w:rsidRPr="00813986" w:rsidRDefault="00B64A95" w:rsidP="0031132A">
      <w:pPr>
        <w:pStyle w:val="TableParagraph"/>
        <w:numPr>
          <w:ilvl w:val="0"/>
          <w:numId w:val="9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  <w:lang w:val="en-IN"/>
        </w:rPr>
        <w:t>Check</w:t>
      </w:r>
      <w:r w:rsidR="0031132A" w:rsidRPr="00813986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en-IN"/>
        </w:rPr>
        <w:t xml:space="preserve">the </w:t>
      </w:r>
      <w:r w:rsidR="0052100B" w:rsidRPr="00813986">
        <w:rPr>
          <w:rFonts w:asciiTheme="minorHAnsi" w:hAnsiTheme="minorHAnsi" w:cstheme="minorHAnsi"/>
          <w:sz w:val="24"/>
          <w:szCs w:val="24"/>
        </w:rPr>
        <w:t xml:space="preserve">associations </w:t>
      </w:r>
      <w:r w:rsidR="0052100B">
        <w:rPr>
          <w:rFonts w:asciiTheme="minorHAnsi" w:hAnsiTheme="minorHAnsi" w:cstheme="minorHAnsi"/>
          <w:sz w:val="24"/>
          <w:szCs w:val="24"/>
          <w:lang w:val="en-IN"/>
        </w:rPr>
        <w:t>Status</w:t>
      </w:r>
      <w:r>
        <w:rPr>
          <w:rFonts w:asciiTheme="minorHAnsi" w:hAnsiTheme="minorHAnsi" w:cstheme="minorHAnsi"/>
          <w:sz w:val="24"/>
          <w:szCs w:val="24"/>
          <w:lang w:val="en-IN"/>
        </w:rPr>
        <w:t xml:space="preserve"> </w:t>
      </w:r>
      <w:r w:rsidR="0031132A" w:rsidRPr="00813986">
        <w:rPr>
          <w:rFonts w:asciiTheme="minorHAnsi" w:hAnsiTheme="minorHAnsi" w:cstheme="minorHAnsi"/>
          <w:sz w:val="24"/>
          <w:szCs w:val="24"/>
        </w:rPr>
        <w:t>between coolers and smart devices.</w:t>
      </w:r>
    </w:p>
    <w:p w14:paraId="649C6166" w14:textId="456E0B9F" w:rsidR="0031132A" w:rsidRPr="00813986" w:rsidRDefault="0031132A" w:rsidP="0031132A">
      <w:pPr>
        <w:pStyle w:val="TableParagraph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29C09B4B" w14:textId="5D125F7D" w:rsidR="0031132A" w:rsidRPr="00813986" w:rsidRDefault="0031132A" w:rsidP="0031132A">
      <w:pPr>
        <w:pStyle w:val="TableParagraph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24E6370C" w14:textId="19E27831" w:rsidR="0031132A" w:rsidRPr="00813986" w:rsidRDefault="0031132A" w:rsidP="0031132A">
      <w:pPr>
        <w:pStyle w:val="TableParagraph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20299F9B" w14:textId="77777777" w:rsidR="0031132A" w:rsidRPr="00813986" w:rsidRDefault="0031132A" w:rsidP="0031132A">
      <w:pPr>
        <w:pStyle w:val="TableParagraph"/>
        <w:spacing w:line="276" w:lineRule="auto"/>
        <w:rPr>
          <w:rFonts w:asciiTheme="minorHAnsi" w:hAnsiTheme="minorHAnsi" w:cstheme="minorHAnsi"/>
          <w:sz w:val="24"/>
          <w:szCs w:val="24"/>
        </w:rPr>
      </w:pPr>
    </w:p>
    <w:bookmarkStart w:id="6" w:name="_Toc47953871"/>
    <w:bookmarkStart w:id="7" w:name="_Toc67044968"/>
    <w:p w14:paraId="5E51837C" w14:textId="41335E39" w:rsidR="0031132A" w:rsidRPr="00417931" w:rsidRDefault="001A4BAD" w:rsidP="0031132A">
      <w:pPr>
        <w:pStyle w:val="Heading1"/>
        <w:numPr>
          <w:ilvl w:val="0"/>
          <w:numId w:val="0"/>
        </w:numPr>
        <w:ind w:left="432" w:hanging="432"/>
        <w:rPr>
          <w:rFonts w:asciiTheme="minorHAnsi" w:hAnsiTheme="minorHAnsi" w:cstheme="minorHAnsi"/>
          <w:color w:val="0070C0"/>
          <w:sz w:val="32"/>
          <w:szCs w:val="32"/>
        </w:rPr>
      </w:pPr>
      <w:r w:rsidRPr="00417931">
        <w:rPr>
          <w:rFonts w:asciiTheme="minorHAnsi" w:hAnsiTheme="minorHAnsi" w:cstheme="minorHAnsi"/>
          <w:bCs w:val="0"/>
          <w:caps/>
          <w:noProof/>
          <w:color w:val="0070C0"/>
        </w:rPr>
        <mc:AlternateContent>
          <mc:Choice Requires="wps">
            <w:drawing>
              <wp:anchor distT="0" distB="0" distL="0" distR="0" simplePos="0" relativeHeight="251856384" behindDoc="1" locked="0" layoutInCell="1" allowOverlap="1" wp14:anchorId="630F445E" wp14:editId="0049A8AB">
                <wp:simplePos x="0" y="0"/>
                <wp:positionH relativeFrom="margin">
                  <wp:align>left</wp:align>
                </wp:positionH>
                <wp:positionV relativeFrom="paragraph">
                  <wp:posOffset>589932</wp:posOffset>
                </wp:positionV>
                <wp:extent cx="5981065" cy="0"/>
                <wp:effectExtent l="0" t="0" r="0" b="0"/>
                <wp:wrapTopAndBottom/>
                <wp:docPr id="105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10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58585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7FDC17" id="Line 11" o:spid="_x0000_s1026" style="position:absolute;z-index:-251460096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" from="0,46.45pt" to="470.95pt,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" strokecolor="#585858" strokeweight=".48pt">
                <w10:wrap type="topAndBottom" anchorx="margin"/>
              </v:line>
            </w:pict>
          </mc:Fallback>
        </mc:AlternateContent>
      </w:r>
      <w:r w:rsidR="0031132A" w:rsidRPr="00417931">
        <w:rPr>
          <w:rFonts w:asciiTheme="minorHAnsi" w:hAnsiTheme="minorHAnsi" w:cstheme="minorHAnsi"/>
          <w:bCs w:val="0"/>
          <w:caps/>
          <w:noProof/>
          <w:color w:val="0070C0"/>
        </w:rPr>
        <w:t>SCOPE</w:t>
      </w:r>
      <w:bookmarkEnd w:id="6"/>
      <w:bookmarkEnd w:id="7"/>
    </w:p>
    <w:p w14:paraId="782E086E" w14:textId="74D31625" w:rsidR="0031132A" w:rsidRPr="00813986" w:rsidRDefault="0031132A" w:rsidP="0031132A">
      <w:pPr>
        <w:pStyle w:val="TableParagraph"/>
        <w:spacing w:line="276" w:lineRule="auto"/>
        <w:ind w:left="720"/>
        <w:rPr>
          <w:rFonts w:asciiTheme="minorHAnsi" w:hAnsiTheme="minorHAnsi" w:cstheme="minorHAnsi"/>
          <w:sz w:val="24"/>
          <w:szCs w:val="24"/>
        </w:rPr>
      </w:pPr>
    </w:p>
    <w:p w14:paraId="190662BE" w14:textId="0AD04A64" w:rsidR="0031132A" w:rsidRPr="00813986" w:rsidRDefault="0031132A" w:rsidP="0031132A">
      <w:pPr>
        <w:pStyle w:val="TableParagraph"/>
        <w:numPr>
          <w:ilvl w:val="0"/>
          <w:numId w:val="9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813986">
        <w:rPr>
          <w:rFonts w:asciiTheme="minorHAnsi" w:hAnsiTheme="minorHAnsi" w:cstheme="minorHAnsi"/>
          <w:sz w:val="24"/>
          <w:szCs w:val="24"/>
        </w:rPr>
        <w:t xml:space="preserve">Useful for </w:t>
      </w:r>
      <w:r w:rsidR="00CC0BAA">
        <w:rPr>
          <w:rFonts w:asciiTheme="minorHAnsi" w:hAnsiTheme="minorHAnsi" w:cstheme="minorHAnsi"/>
          <w:sz w:val="24"/>
          <w:szCs w:val="24"/>
          <w:lang w:val="en-IN"/>
        </w:rPr>
        <w:t>Frigoglass</w:t>
      </w:r>
      <w:r w:rsidR="00B64A95">
        <w:rPr>
          <w:rFonts w:asciiTheme="minorHAnsi" w:hAnsiTheme="minorHAnsi" w:cstheme="minorHAnsi"/>
          <w:sz w:val="24"/>
          <w:szCs w:val="24"/>
          <w:lang w:val="en-IN"/>
        </w:rPr>
        <w:t xml:space="preserve"> QC</w:t>
      </w:r>
      <w:r w:rsidRPr="00813986">
        <w:rPr>
          <w:rFonts w:asciiTheme="minorHAnsi" w:hAnsiTheme="minorHAnsi" w:cstheme="minorHAnsi"/>
          <w:sz w:val="24"/>
          <w:szCs w:val="24"/>
        </w:rPr>
        <w:t>.</w:t>
      </w:r>
    </w:p>
    <w:p w14:paraId="2506D364" w14:textId="60756801" w:rsidR="0031132A" w:rsidRPr="00813986" w:rsidRDefault="0031132A" w:rsidP="0031132A">
      <w:pPr>
        <w:pStyle w:val="TableParagraph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11E857EE" w14:textId="77777777" w:rsidR="0031132A" w:rsidRPr="00813986" w:rsidRDefault="0031132A" w:rsidP="0031132A">
      <w:pPr>
        <w:pStyle w:val="TableParagraph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19820C92" w14:textId="77777777" w:rsidR="0031132A" w:rsidRPr="00813986" w:rsidRDefault="0031132A" w:rsidP="0031132A">
      <w:pPr>
        <w:pStyle w:val="TableParagraph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2D28FEFA" w14:textId="77777777" w:rsidR="0031132A" w:rsidRPr="00813986" w:rsidRDefault="0031132A" w:rsidP="0031132A">
      <w:pPr>
        <w:pStyle w:val="TableParagraph"/>
        <w:spacing w:line="276" w:lineRule="auto"/>
        <w:rPr>
          <w:rFonts w:asciiTheme="minorHAnsi" w:hAnsiTheme="minorHAnsi" w:cstheme="minorHAnsi"/>
          <w:sz w:val="24"/>
          <w:szCs w:val="24"/>
        </w:rPr>
      </w:pPr>
    </w:p>
    <w:bookmarkStart w:id="8" w:name="_Toc47953872"/>
    <w:bookmarkStart w:id="9" w:name="_Toc67044969"/>
    <w:p w14:paraId="18CA90AB" w14:textId="4E5E3323" w:rsidR="0031132A" w:rsidRPr="00417931" w:rsidRDefault="001A4BAD" w:rsidP="0031132A">
      <w:pPr>
        <w:pStyle w:val="Heading1"/>
        <w:numPr>
          <w:ilvl w:val="0"/>
          <w:numId w:val="0"/>
        </w:numPr>
        <w:ind w:left="432" w:hanging="432"/>
        <w:rPr>
          <w:rFonts w:asciiTheme="minorHAnsi" w:hAnsiTheme="minorHAnsi" w:cstheme="minorHAnsi"/>
          <w:bCs w:val="0"/>
          <w:caps/>
          <w:noProof/>
          <w:color w:val="0070C0"/>
        </w:rPr>
      </w:pPr>
      <w:r w:rsidRPr="00417931">
        <w:rPr>
          <w:rFonts w:asciiTheme="minorHAnsi" w:hAnsiTheme="minorHAnsi" w:cstheme="minorHAnsi"/>
          <w:bCs w:val="0"/>
          <w:caps/>
          <w:noProof/>
          <w:color w:val="0070C0"/>
        </w:rPr>
        <mc:AlternateContent>
          <mc:Choice Requires="wps">
            <w:drawing>
              <wp:anchor distT="0" distB="0" distL="0" distR="0" simplePos="0" relativeHeight="251857408" behindDoc="1" locked="0" layoutInCell="1" allowOverlap="1" wp14:anchorId="3D57FF0E" wp14:editId="2D39F5E6">
                <wp:simplePos x="0" y="0"/>
                <wp:positionH relativeFrom="margin">
                  <wp:align>left</wp:align>
                </wp:positionH>
                <wp:positionV relativeFrom="paragraph">
                  <wp:posOffset>570865</wp:posOffset>
                </wp:positionV>
                <wp:extent cx="5944870" cy="23495"/>
                <wp:effectExtent l="0" t="0" r="36830" b="33655"/>
                <wp:wrapTopAndBottom/>
                <wp:docPr id="106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4870" cy="2349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58585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9B479D" id="Line 11" o:spid="_x0000_s1026" style="position:absolute;z-index:-251459072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" from="0,44.95pt" to="468.1pt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" strokecolor="#585858" strokeweight=".48pt">
                <w10:wrap type="topAndBottom" anchorx="margin"/>
              </v:line>
            </w:pict>
          </mc:Fallback>
        </mc:AlternateContent>
      </w:r>
      <w:r w:rsidR="0031132A" w:rsidRPr="00417931">
        <w:rPr>
          <w:rFonts w:asciiTheme="minorHAnsi" w:hAnsiTheme="minorHAnsi" w:cstheme="minorHAnsi"/>
          <w:bCs w:val="0"/>
          <w:caps/>
          <w:noProof/>
          <w:color w:val="0070C0"/>
        </w:rPr>
        <w:t>DEFIN</w:t>
      </w:r>
      <w:r w:rsidR="00B7123A" w:rsidRPr="00417931">
        <w:rPr>
          <w:rFonts w:asciiTheme="minorHAnsi" w:hAnsiTheme="minorHAnsi" w:cstheme="minorHAnsi"/>
          <w:bCs w:val="0"/>
          <w:caps/>
          <w:noProof/>
          <w:color w:val="0070C0"/>
        </w:rPr>
        <w:t>I</w:t>
      </w:r>
      <w:r w:rsidR="0031132A" w:rsidRPr="00417931">
        <w:rPr>
          <w:rFonts w:asciiTheme="minorHAnsi" w:hAnsiTheme="minorHAnsi" w:cstheme="minorHAnsi"/>
          <w:bCs w:val="0"/>
          <w:caps/>
          <w:noProof/>
          <w:color w:val="0070C0"/>
        </w:rPr>
        <w:t>TION(S) and ABBREVIATION(S)</w:t>
      </w:r>
      <w:bookmarkEnd w:id="8"/>
      <w:bookmarkEnd w:id="9"/>
    </w:p>
    <w:p w14:paraId="2E1CAD6A" w14:textId="7FE64659" w:rsidR="0031132A" w:rsidRPr="00813986" w:rsidRDefault="0031132A" w:rsidP="0031132A">
      <w:pPr>
        <w:pStyle w:val="BodyText"/>
        <w:rPr>
          <w:rFonts w:asciiTheme="minorHAnsi" w:hAnsiTheme="minorHAnsi" w:cstheme="minorHAnsi"/>
          <w:b/>
          <w:sz w:val="7"/>
        </w:rPr>
      </w:pPr>
    </w:p>
    <w:p w14:paraId="1D358551" w14:textId="7680E8F9" w:rsidR="0031132A" w:rsidRPr="00813986" w:rsidRDefault="0031132A" w:rsidP="0031132A">
      <w:pPr>
        <w:pStyle w:val="BodyText"/>
        <w:rPr>
          <w:rFonts w:asciiTheme="minorHAnsi" w:hAnsiTheme="minorHAnsi" w:cstheme="minorHAnsi"/>
          <w:b/>
          <w:sz w:val="7"/>
        </w:rPr>
      </w:pPr>
    </w:p>
    <w:p w14:paraId="294824AE" w14:textId="00B8F003" w:rsidR="0031132A" w:rsidRPr="00813986" w:rsidRDefault="0031132A" w:rsidP="0031132A">
      <w:pPr>
        <w:pStyle w:val="BodyText"/>
        <w:rPr>
          <w:rFonts w:asciiTheme="minorHAnsi" w:hAnsiTheme="minorHAnsi" w:cstheme="minorHAnsi"/>
          <w:b/>
          <w:szCs w:val="72"/>
        </w:rPr>
      </w:pPr>
    </w:p>
    <w:p w14:paraId="4FB40026" w14:textId="3FC7C46A" w:rsidR="0031132A" w:rsidRPr="00813986" w:rsidRDefault="0031132A" w:rsidP="0031132A">
      <w:pPr>
        <w:pStyle w:val="BodyText"/>
        <w:rPr>
          <w:rFonts w:asciiTheme="minorHAnsi" w:hAnsiTheme="minorHAnsi" w:cstheme="minorHAnsi"/>
          <w:b/>
          <w:sz w:val="7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6803"/>
      </w:tblGrid>
      <w:tr w:rsidR="0031132A" w:rsidRPr="00813986" w14:paraId="57A6A66B" w14:textId="77777777" w:rsidTr="00D9554D">
        <w:trPr>
          <w:trHeight w:val="567"/>
          <w:jc w:val="center"/>
        </w:trPr>
        <w:tc>
          <w:tcPr>
            <w:tcW w:w="1362" w:type="pct"/>
            <w:shd w:val="clear" w:color="auto" w:fill="0070C0"/>
            <w:vAlign w:val="center"/>
          </w:tcPr>
          <w:p w14:paraId="4776A2F2" w14:textId="77777777" w:rsidR="0031132A" w:rsidRPr="00D9554D" w:rsidRDefault="0031132A" w:rsidP="0031132A">
            <w:pPr>
              <w:tabs>
                <w:tab w:val="left" w:pos="-1440"/>
                <w:tab w:val="left" w:pos="-720"/>
                <w:tab w:val="left" w:pos="0"/>
                <w:tab w:val="left" w:pos="2880"/>
              </w:tabs>
              <w:spacing w:before="90" w:after="54" w:line="264" w:lineRule="auto"/>
              <w:jc w:val="center"/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</w:pPr>
            <w:r w:rsidRPr="00D9554D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NAME</w:t>
            </w:r>
          </w:p>
        </w:tc>
        <w:tc>
          <w:tcPr>
            <w:tcW w:w="3638" w:type="pct"/>
            <w:shd w:val="clear" w:color="auto" w:fill="0070C0"/>
            <w:vAlign w:val="center"/>
          </w:tcPr>
          <w:p w14:paraId="2D560265" w14:textId="77777777" w:rsidR="0031132A" w:rsidRPr="00D9554D" w:rsidRDefault="0031132A" w:rsidP="0031132A">
            <w:pPr>
              <w:tabs>
                <w:tab w:val="left" w:pos="-1440"/>
                <w:tab w:val="left" w:pos="-720"/>
                <w:tab w:val="left" w:pos="0"/>
                <w:tab w:val="left" w:pos="2880"/>
              </w:tabs>
              <w:spacing w:before="90" w:after="54" w:line="264" w:lineRule="auto"/>
              <w:jc w:val="center"/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</w:pPr>
            <w:r w:rsidRPr="00D9554D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ABBREVIATION</w:t>
            </w:r>
          </w:p>
        </w:tc>
      </w:tr>
      <w:tr w:rsidR="0031132A" w:rsidRPr="00813986" w14:paraId="5809B0A9" w14:textId="77777777" w:rsidTr="0031132A">
        <w:trPr>
          <w:trHeight w:val="567"/>
          <w:jc w:val="center"/>
        </w:trPr>
        <w:tc>
          <w:tcPr>
            <w:tcW w:w="1362" w:type="pct"/>
            <w:vAlign w:val="center"/>
          </w:tcPr>
          <w:p w14:paraId="2F4B4CE2" w14:textId="77777777" w:rsidR="0031132A" w:rsidRPr="005B0E9C" w:rsidRDefault="0031132A" w:rsidP="0031132A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1298"/>
                <w:tab w:val="left" w:pos="2143"/>
                <w:tab w:val="left" w:pos="2880"/>
              </w:tabs>
              <w:spacing w:before="40" w:after="40"/>
              <w:jc w:val="center"/>
              <w:rPr>
                <w:rFonts w:cstheme="minorHAnsi"/>
                <w:b/>
                <w:bCs/>
                <w:iCs/>
                <w:color w:val="0070C0"/>
              </w:rPr>
            </w:pPr>
            <w:r w:rsidRPr="005B0E9C">
              <w:rPr>
                <w:rFonts w:cstheme="minorHAnsi"/>
                <w:b/>
                <w:bCs/>
                <w:iCs/>
                <w:color w:val="0070C0"/>
              </w:rPr>
              <w:t>BLE</w:t>
            </w:r>
          </w:p>
        </w:tc>
        <w:tc>
          <w:tcPr>
            <w:tcW w:w="3638" w:type="pct"/>
            <w:vAlign w:val="center"/>
          </w:tcPr>
          <w:p w14:paraId="76D15729" w14:textId="77777777" w:rsidR="0031132A" w:rsidRPr="00AF2837" w:rsidRDefault="0031132A" w:rsidP="0031132A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1298"/>
                <w:tab w:val="left" w:pos="2143"/>
                <w:tab w:val="left" w:pos="2880"/>
              </w:tabs>
              <w:spacing w:before="40" w:after="40"/>
              <w:rPr>
                <w:rFonts w:cstheme="minorHAnsi"/>
                <w:iCs/>
                <w:color w:val="000000"/>
              </w:rPr>
            </w:pPr>
            <w:r w:rsidRPr="00AF2837">
              <w:rPr>
                <w:rFonts w:cstheme="minorHAnsi"/>
                <w:iCs/>
                <w:color w:val="000000"/>
              </w:rPr>
              <w:t xml:space="preserve"> Bluetooth Low Energy</w:t>
            </w:r>
          </w:p>
        </w:tc>
      </w:tr>
      <w:tr w:rsidR="0031132A" w:rsidRPr="00813986" w14:paraId="73EA6435" w14:textId="77777777" w:rsidTr="0031132A">
        <w:trPr>
          <w:trHeight w:val="567"/>
          <w:jc w:val="center"/>
        </w:trPr>
        <w:tc>
          <w:tcPr>
            <w:tcW w:w="1362" w:type="pct"/>
            <w:vAlign w:val="center"/>
          </w:tcPr>
          <w:p w14:paraId="06CB2B79" w14:textId="77777777" w:rsidR="0031132A" w:rsidRPr="005B0E9C" w:rsidRDefault="0031132A" w:rsidP="0031132A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1298"/>
                <w:tab w:val="left" w:pos="2143"/>
                <w:tab w:val="left" w:pos="2880"/>
              </w:tabs>
              <w:spacing w:before="40" w:after="40"/>
              <w:jc w:val="center"/>
              <w:rPr>
                <w:rFonts w:cstheme="minorHAnsi"/>
                <w:b/>
                <w:bCs/>
                <w:iCs/>
                <w:color w:val="0070C0"/>
              </w:rPr>
            </w:pPr>
            <w:r w:rsidRPr="005B0E9C">
              <w:rPr>
                <w:rFonts w:cstheme="minorHAnsi"/>
                <w:b/>
                <w:bCs/>
                <w:iCs/>
                <w:color w:val="0070C0"/>
              </w:rPr>
              <w:t>FFA</w:t>
            </w:r>
          </w:p>
        </w:tc>
        <w:tc>
          <w:tcPr>
            <w:tcW w:w="3638" w:type="pct"/>
            <w:vAlign w:val="center"/>
          </w:tcPr>
          <w:p w14:paraId="3B4F7FE6" w14:textId="77777777" w:rsidR="0031132A" w:rsidRPr="00AF2837" w:rsidRDefault="0031132A" w:rsidP="0031132A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1298"/>
                <w:tab w:val="left" w:pos="2143"/>
                <w:tab w:val="left" w:pos="2880"/>
              </w:tabs>
              <w:spacing w:before="40" w:after="40"/>
              <w:rPr>
                <w:rFonts w:cstheme="minorHAnsi"/>
                <w:iCs/>
                <w:color w:val="000000"/>
              </w:rPr>
            </w:pPr>
            <w:r w:rsidRPr="00AF2837">
              <w:rPr>
                <w:rFonts w:cstheme="minorHAnsi"/>
                <w:iCs/>
                <w:color w:val="000000"/>
              </w:rPr>
              <w:t xml:space="preserve"> Sollatek FFA Controller</w:t>
            </w:r>
          </w:p>
        </w:tc>
      </w:tr>
      <w:tr w:rsidR="0031132A" w:rsidRPr="00813986" w14:paraId="27917D85" w14:textId="77777777" w:rsidTr="0031132A">
        <w:trPr>
          <w:trHeight w:val="567"/>
          <w:jc w:val="center"/>
        </w:trPr>
        <w:tc>
          <w:tcPr>
            <w:tcW w:w="1362" w:type="pct"/>
            <w:vAlign w:val="center"/>
          </w:tcPr>
          <w:p w14:paraId="0213344D" w14:textId="77777777" w:rsidR="0031132A" w:rsidRPr="005B0E9C" w:rsidRDefault="0031132A" w:rsidP="0031132A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1298"/>
                <w:tab w:val="left" w:pos="2143"/>
                <w:tab w:val="left" w:pos="2880"/>
              </w:tabs>
              <w:spacing w:before="40" w:after="40"/>
              <w:jc w:val="center"/>
              <w:rPr>
                <w:rFonts w:cstheme="minorHAnsi"/>
                <w:b/>
                <w:bCs/>
                <w:iCs/>
                <w:color w:val="0070C0"/>
              </w:rPr>
            </w:pPr>
            <w:r w:rsidRPr="005B0E9C">
              <w:rPr>
                <w:rFonts w:cstheme="minorHAnsi"/>
                <w:b/>
                <w:bCs/>
                <w:iCs/>
                <w:color w:val="0070C0"/>
              </w:rPr>
              <w:t>FFX</w:t>
            </w:r>
          </w:p>
        </w:tc>
        <w:tc>
          <w:tcPr>
            <w:tcW w:w="3638" w:type="pct"/>
            <w:vAlign w:val="center"/>
          </w:tcPr>
          <w:p w14:paraId="35CA28F1" w14:textId="77777777" w:rsidR="0031132A" w:rsidRPr="00AF2837" w:rsidRDefault="0031132A" w:rsidP="0031132A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1298"/>
                <w:tab w:val="left" w:pos="2143"/>
                <w:tab w:val="left" w:pos="2880"/>
              </w:tabs>
              <w:spacing w:before="40" w:after="40"/>
              <w:rPr>
                <w:rFonts w:cstheme="minorHAnsi"/>
                <w:iCs/>
                <w:color w:val="000000"/>
              </w:rPr>
            </w:pPr>
            <w:r w:rsidRPr="00AF2837">
              <w:rPr>
                <w:rFonts w:cstheme="minorHAnsi"/>
                <w:iCs/>
                <w:color w:val="000000"/>
              </w:rPr>
              <w:t xml:space="preserve"> Sollatek FFX Smart Device</w:t>
            </w:r>
          </w:p>
        </w:tc>
      </w:tr>
      <w:tr w:rsidR="0031132A" w:rsidRPr="00813986" w14:paraId="62F3FFEA" w14:textId="77777777" w:rsidTr="0031132A">
        <w:trPr>
          <w:trHeight w:val="567"/>
          <w:jc w:val="center"/>
        </w:trPr>
        <w:tc>
          <w:tcPr>
            <w:tcW w:w="1362" w:type="pct"/>
            <w:vAlign w:val="center"/>
          </w:tcPr>
          <w:p w14:paraId="13892B3D" w14:textId="77777777" w:rsidR="0031132A" w:rsidRPr="005B0E9C" w:rsidRDefault="0031132A" w:rsidP="0031132A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1298"/>
                <w:tab w:val="left" w:pos="2143"/>
                <w:tab w:val="left" w:pos="2880"/>
              </w:tabs>
              <w:spacing w:before="40" w:after="40"/>
              <w:jc w:val="center"/>
              <w:rPr>
                <w:rFonts w:cstheme="minorHAnsi"/>
                <w:b/>
                <w:bCs/>
                <w:iCs/>
                <w:color w:val="0070C0"/>
              </w:rPr>
            </w:pPr>
            <w:r w:rsidRPr="005B0E9C">
              <w:rPr>
                <w:rFonts w:cstheme="minorHAnsi"/>
                <w:b/>
                <w:bCs/>
                <w:iCs/>
                <w:color w:val="0070C0"/>
              </w:rPr>
              <w:t>JEA</w:t>
            </w:r>
          </w:p>
        </w:tc>
        <w:tc>
          <w:tcPr>
            <w:tcW w:w="3638" w:type="pct"/>
            <w:vAlign w:val="center"/>
          </w:tcPr>
          <w:p w14:paraId="104C876C" w14:textId="77777777" w:rsidR="0031132A" w:rsidRPr="00AF2837" w:rsidRDefault="0031132A" w:rsidP="0031132A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1298"/>
                <w:tab w:val="left" w:pos="2143"/>
                <w:tab w:val="left" w:pos="2880"/>
              </w:tabs>
              <w:spacing w:before="40" w:after="40"/>
              <w:rPr>
                <w:rFonts w:cstheme="minorHAnsi"/>
                <w:iCs/>
                <w:color w:val="000000"/>
              </w:rPr>
            </w:pPr>
            <w:r w:rsidRPr="00AF2837">
              <w:rPr>
                <w:rFonts w:cstheme="minorHAnsi"/>
                <w:iCs/>
                <w:color w:val="000000"/>
              </w:rPr>
              <w:t xml:space="preserve"> Sollatek JEA Controller</w:t>
            </w:r>
          </w:p>
        </w:tc>
      </w:tr>
    </w:tbl>
    <w:p w14:paraId="3408166D" w14:textId="77777777" w:rsidR="00601123" w:rsidRPr="00813986" w:rsidRDefault="00601123" w:rsidP="00601123">
      <w:pPr>
        <w:rPr>
          <w:rFonts w:cstheme="minorHAnsi"/>
        </w:rPr>
      </w:pPr>
    </w:p>
    <w:p w14:paraId="35511B28" w14:textId="77777777" w:rsidR="00601123" w:rsidRPr="00813986" w:rsidRDefault="00601123" w:rsidP="00601123">
      <w:pPr>
        <w:rPr>
          <w:rFonts w:cstheme="minorHAnsi"/>
        </w:rPr>
      </w:pPr>
    </w:p>
    <w:p w14:paraId="038B92EB" w14:textId="60B656DE" w:rsidR="00601123" w:rsidRPr="00813986" w:rsidRDefault="00601123" w:rsidP="00601123">
      <w:pPr>
        <w:rPr>
          <w:rFonts w:cstheme="minorHAnsi"/>
        </w:rPr>
      </w:pPr>
    </w:p>
    <w:p w14:paraId="4E2F63D4" w14:textId="79347B96" w:rsidR="0031132A" w:rsidRPr="00813986" w:rsidRDefault="0031132A" w:rsidP="00601123">
      <w:pPr>
        <w:rPr>
          <w:rFonts w:cstheme="minorHAnsi"/>
        </w:rPr>
      </w:pPr>
    </w:p>
    <w:p w14:paraId="4F5E7609" w14:textId="2C8579F7" w:rsidR="001A4BAD" w:rsidRPr="00417931" w:rsidRDefault="001A4BAD" w:rsidP="001A4BAD">
      <w:pPr>
        <w:pStyle w:val="Heading1"/>
        <w:numPr>
          <w:ilvl w:val="0"/>
          <w:numId w:val="0"/>
        </w:numPr>
        <w:ind w:left="432" w:hanging="432"/>
        <w:rPr>
          <w:rFonts w:asciiTheme="minorHAnsi" w:hAnsiTheme="minorHAnsi" w:cstheme="minorHAnsi"/>
          <w:bCs w:val="0"/>
          <w:caps/>
          <w:noProof/>
          <w:color w:val="0070C0"/>
        </w:rPr>
      </w:pPr>
      <w:bookmarkStart w:id="10" w:name="_Toc67044970"/>
      <w:r w:rsidRPr="00417931">
        <w:rPr>
          <w:rFonts w:asciiTheme="minorHAnsi" w:hAnsiTheme="minorHAnsi" w:cstheme="minorHAnsi"/>
          <w:bCs w:val="0"/>
          <w:caps/>
          <w:noProof/>
          <w:color w:val="0070C0"/>
        </w:rPr>
        <w:lastRenderedPageBreak/>
        <w:t>INTRODUCTION</w:t>
      </w:r>
      <w:bookmarkEnd w:id="10"/>
    </w:p>
    <w:p w14:paraId="6D762978" w14:textId="4EAEC626" w:rsidR="001A4BAD" w:rsidRPr="00813986" w:rsidRDefault="001A4BAD" w:rsidP="00601123">
      <w:pPr>
        <w:rPr>
          <w:rFonts w:cstheme="minorHAnsi"/>
        </w:rPr>
      </w:pPr>
    </w:p>
    <w:p w14:paraId="411D6660" w14:textId="77777777" w:rsidR="001A4BAD" w:rsidRPr="00417931" w:rsidRDefault="001A4BAD" w:rsidP="001A4BAD">
      <w:pPr>
        <w:pStyle w:val="TableParagraph"/>
        <w:spacing w:line="276" w:lineRule="auto"/>
        <w:rPr>
          <w:rFonts w:asciiTheme="minorHAnsi" w:hAnsiTheme="minorHAnsi" w:cstheme="minorHAnsi"/>
          <w:b/>
          <w:bCs/>
          <w:color w:val="0070C0"/>
          <w:sz w:val="24"/>
          <w:szCs w:val="24"/>
        </w:rPr>
      </w:pPr>
      <w:r w:rsidRPr="00417931">
        <w:rPr>
          <w:rFonts w:asciiTheme="minorHAnsi" w:hAnsiTheme="minorHAnsi" w:cstheme="minorHAnsi"/>
          <w:b/>
          <w:bCs/>
          <w:color w:val="0070C0"/>
          <w:sz w:val="24"/>
          <w:szCs w:val="24"/>
        </w:rPr>
        <w:t>Application will:</w:t>
      </w:r>
    </w:p>
    <w:p w14:paraId="6AF0FBD3" w14:textId="1B5C094C" w:rsidR="001A4BAD" w:rsidRPr="00813986" w:rsidRDefault="0052100B" w:rsidP="001A4BAD">
      <w:pPr>
        <w:pStyle w:val="TableParagraph"/>
        <w:numPr>
          <w:ilvl w:val="0"/>
          <w:numId w:val="9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52100B">
        <w:rPr>
          <w:rFonts w:asciiTheme="minorHAnsi" w:hAnsiTheme="minorHAnsi" w:cstheme="minorHAnsi"/>
          <w:sz w:val="24"/>
          <w:szCs w:val="24"/>
        </w:rPr>
        <w:t>Check the associations Status between coolers and smart devices</w:t>
      </w:r>
      <w:r w:rsidR="001A4BAD" w:rsidRPr="00813986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21F4760D" w14:textId="2F44EB0D" w:rsidR="001A4BAD" w:rsidRPr="00813986" w:rsidRDefault="001A4BAD" w:rsidP="001A4BAD">
      <w:pPr>
        <w:rPr>
          <w:rFonts w:cstheme="minorHAnsi"/>
        </w:rPr>
      </w:pPr>
    </w:p>
    <w:p w14:paraId="01FA0C19" w14:textId="70AEBB4C" w:rsidR="001A4BAD" w:rsidRPr="00813986" w:rsidRDefault="001A4BAD" w:rsidP="001A4BAD">
      <w:pPr>
        <w:rPr>
          <w:rFonts w:cstheme="minorHAnsi"/>
        </w:rPr>
      </w:pPr>
    </w:p>
    <w:p w14:paraId="7A5456DB" w14:textId="0C8220EB" w:rsidR="001A4BAD" w:rsidRPr="00813986" w:rsidRDefault="001A4BAD" w:rsidP="001A4BAD">
      <w:pPr>
        <w:rPr>
          <w:rFonts w:cstheme="minorHAnsi"/>
        </w:rPr>
      </w:pPr>
    </w:p>
    <w:p w14:paraId="7735A093" w14:textId="580054A4" w:rsidR="001A4BAD" w:rsidRPr="00813986" w:rsidRDefault="001A4BAD" w:rsidP="001A4BAD">
      <w:pPr>
        <w:rPr>
          <w:rFonts w:cstheme="minorHAnsi"/>
        </w:rPr>
      </w:pPr>
    </w:p>
    <w:p w14:paraId="1FBBF1DE" w14:textId="5C6F6BE8" w:rsidR="001A4BAD" w:rsidRPr="00813986" w:rsidRDefault="001A4BAD" w:rsidP="001A4BAD">
      <w:pPr>
        <w:rPr>
          <w:rFonts w:cstheme="minorHAnsi"/>
        </w:rPr>
      </w:pPr>
    </w:p>
    <w:p w14:paraId="398B8045" w14:textId="0EB90DBA" w:rsidR="001A4BAD" w:rsidRPr="00813986" w:rsidRDefault="001A4BAD" w:rsidP="001A4BAD">
      <w:pPr>
        <w:rPr>
          <w:rFonts w:cstheme="minorHAnsi"/>
        </w:rPr>
      </w:pPr>
    </w:p>
    <w:p w14:paraId="6C504380" w14:textId="751060B7" w:rsidR="001A4BAD" w:rsidRPr="00813986" w:rsidRDefault="001A4BAD" w:rsidP="001A4BAD">
      <w:pPr>
        <w:rPr>
          <w:rFonts w:cstheme="minorHAnsi"/>
        </w:rPr>
      </w:pPr>
    </w:p>
    <w:p w14:paraId="105B506F" w14:textId="7749870B" w:rsidR="001A4BAD" w:rsidRPr="00813986" w:rsidRDefault="001A4BAD" w:rsidP="001A4BAD">
      <w:pPr>
        <w:rPr>
          <w:rFonts w:cstheme="minorHAnsi"/>
        </w:rPr>
      </w:pPr>
    </w:p>
    <w:p w14:paraId="5ACEB338" w14:textId="3D48D2DA" w:rsidR="001A4BAD" w:rsidRPr="00813986" w:rsidRDefault="001A4BAD" w:rsidP="001A4BAD">
      <w:pPr>
        <w:rPr>
          <w:rFonts w:cstheme="minorHAnsi"/>
        </w:rPr>
      </w:pPr>
    </w:p>
    <w:p w14:paraId="2DCDD5B4" w14:textId="3AE430D3" w:rsidR="001A4BAD" w:rsidRPr="00813986" w:rsidRDefault="001A4BAD" w:rsidP="001A4BAD">
      <w:pPr>
        <w:rPr>
          <w:rFonts w:cstheme="minorHAnsi"/>
        </w:rPr>
      </w:pPr>
    </w:p>
    <w:p w14:paraId="5F31D3E2" w14:textId="2CA90E4D" w:rsidR="001A4BAD" w:rsidRPr="00813986" w:rsidRDefault="001A4BAD" w:rsidP="001A4BAD">
      <w:pPr>
        <w:rPr>
          <w:rFonts w:cstheme="minorHAnsi"/>
        </w:rPr>
      </w:pPr>
    </w:p>
    <w:p w14:paraId="6C967517" w14:textId="5AF33FC2" w:rsidR="001A4BAD" w:rsidRPr="00813986" w:rsidRDefault="001A4BAD" w:rsidP="001A4BAD">
      <w:pPr>
        <w:rPr>
          <w:rFonts w:cstheme="minorHAnsi"/>
        </w:rPr>
      </w:pPr>
    </w:p>
    <w:p w14:paraId="40E1DB4E" w14:textId="4002B0A0" w:rsidR="001A4BAD" w:rsidRPr="00813986" w:rsidRDefault="001A4BAD" w:rsidP="001A4BAD">
      <w:pPr>
        <w:rPr>
          <w:rFonts w:cstheme="minorHAnsi"/>
        </w:rPr>
      </w:pPr>
    </w:p>
    <w:p w14:paraId="423EC1DE" w14:textId="66BC41D2" w:rsidR="001A4BAD" w:rsidRPr="00813986" w:rsidRDefault="001A4BAD" w:rsidP="001A4BAD">
      <w:pPr>
        <w:rPr>
          <w:rFonts w:cstheme="minorHAnsi"/>
        </w:rPr>
      </w:pPr>
    </w:p>
    <w:p w14:paraId="5F35FDE3" w14:textId="02F96732" w:rsidR="001A4BAD" w:rsidRPr="00813986" w:rsidRDefault="001A4BAD" w:rsidP="001A4BAD">
      <w:pPr>
        <w:rPr>
          <w:rFonts w:cstheme="minorHAnsi"/>
        </w:rPr>
      </w:pPr>
    </w:p>
    <w:p w14:paraId="34F88B55" w14:textId="6E2A8442" w:rsidR="001A4BAD" w:rsidRPr="00813986" w:rsidRDefault="001A4BAD" w:rsidP="001A4BAD">
      <w:pPr>
        <w:rPr>
          <w:rFonts w:cstheme="minorHAnsi"/>
        </w:rPr>
      </w:pPr>
    </w:p>
    <w:p w14:paraId="7020D2C8" w14:textId="06721FAA" w:rsidR="001A4BAD" w:rsidRPr="00813986" w:rsidRDefault="001A4BAD" w:rsidP="001A4BAD">
      <w:pPr>
        <w:rPr>
          <w:rFonts w:cstheme="minorHAnsi"/>
        </w:rPr>
      </w:pPr>
    </w:p>
    <w:p w14:paraId="633575C7" w14:textId="4B6A7BC7" w:rsidR="001A4BAD" w:rsidRPr="00813986" w:rsidRDefault="001A4BAD" w:rsidP="001A4BAD">
      <w:pPr>
        <w:rPr>
          <w:rFonts w:cstheme="minorHAnsi"/>
        </w:rPr>
      </w:pPr>
    </w:p>
    <w:p w14:paraId="4F1B5523" w14:textId="6E15830A" w:rsidR="001A4BAD" w:rsidRPr="00813986" w:rsidRDefault="001A4BAD" w:rsidP="001A4BAD">
      <w:pPr>
        <w:rPr>
          <w:rFonts w:cstheme="minorHAnsi"/>
        </w:rPr>
      </w:pPr>
    </w:p>
    <w:p w14:paraId="4A5115F0" w14:textId="44AE853D" w:rsidR="001A4BAD" w:rsidRPr="00813986" w:rsidRDefault="001A4BAD" w:rsidP="001A4BAD">
      <w:pPr>
        <w:rPr>
          <w:rFonts w:cstheme="minorHAnsi"/>
        </w:rPr>
      </w:pPr>
    </w:p>
    <w:p w14:paraId="763A452E" w14:textId="77777777" w:rsidR="001A4BAD" w:rsidRPr="00813986" w:rsidRDefault="001A4BAD" w:rsidP="001A4BAD">
      <w:pPr>
        <w:rPr>
          <w:rFonts w:cstheme="minorHAnsi"/>
        </w:rPr>
      </w:pPr>
    </w:p>
    <w:p w14:paraId="28A9C5AF" w14:textId="6A5D3393" w:rsidR="004D1A34" w:rsidRPr="00417931" w:rsidRDefault="00601123" w:rsidP="00601123">
      <w:pPr>
        <w:pStyle w:val="Heading1"/>
        <w:numPr>
          <w:ilvl w:val="0"/>
          <w:numId w:val="0"/>
        </w:numPr>
        <w:ind w:left="432" w:hanging="432"/>
        <w:rPr>
          <w:rFonts w:asciiTheme="minorHAnsi" w:hAnsiTheme="minorHAnsi" w:cstheme="minorHAnsi"/>
          <w:bCs w:val="0"/>
          <w:caps/>
          <w:noProof/>
          <w:color w:val="0070C0"/>
        </w:rPr>
      </w:pPr>
      <w:bookmarkStart w:id="11" w:name="_Toc67044971"/>
      <w:r w:rsidRPr="00417931">
        <w:rPr>
          <w:rFonts w:asciiTheme="minorHAnsi" w:hAnsiTheme="minorHAnsi" w:cstheme="minorHAnsi"/>
          <w:bCs w:val="0"/>
          <w:caps/>
          <w:noProof/>
          <w:color w:val="0070C0"/>
        </w:rPr>
        <w:lastRenderedPageBreak/>
        <w:t>I</w:t>
      </w:r>
      <w:r w:rsidR="004D1A34" w:rsidRPr="00417931">
        <w:rPr>
          <w:rFonts w:asciiTheme="minorHAnsi" w:hAnsiTheme="minorHAnsi" w:cstheme="minorHAnsi"/>
          <w:bCs w:val="0"/>
          <w:caps/>
          <w:noProof/>
          <w:color w:val="0070C0"/>
        </w:rPr>
        <w:t>nstallation of</w:t>
      </w:r>
      <w:r w:rsidR="00D05FA8" w:rsidRPr="00417931">
        <w:rPr>
          <w:rFonts w:asciiTheme="minorHAnsi" w:hAnsiTheme="minorHAnsi" w:cstheme="minorHAnsi"/>
          <w:bCs w:val="0"/>
          <w:caps/>
          <w:noProof/>
          <w:color w:val="0070C0"/>
        </w:rPr>
        <w:t xml:space="preserve"> </w:t>
      </w:r>
      <w:r w:rsidR="00DF7D22">
        <w:rPr>
          <w:rFonts w:asciiTheme="minorHAnsi" w:hAnsiTheme="minorHAnsi" w:cstheme="minorHAnsi"/>
          <w:bCs w:val="0"/>
          <w:caps/>
          <w:noProof/>
          <w:color w:val="0070C0"/>
        </w:rPr>
        <w:t>FRIGOGLASS</w:t>
      </w:r>
      <w:r w:rsidR="004D1A34" w:rsidRPr="00417931">
        <w:rPr>
          <w:rFonts w:asciiTheme="minorHAnsi" w:hAnsiTheme="minorHAnsi" w:cstheme="minorHAnsi"/>
          <w:bCs w:val="0"/>
          <w:caps/>
          <w:noProof/>
          <w:color w:val="0070C0"/>
        </w:rPr>
        <w:t xml:space="preserve"> </w:t>
      </w:r>
      <w:r w:rsidR="00144E82" w:rsidRPr="00417931">
        <w:rPr>
          <w:rFonts w:asciiTheme="minorHAnsi" w:hAnsiTheme="minorHAnsi" w:cstheme="minorHAnsi"/>
          <w:bCs w:val="0"/>
          <w:caps/>
          <w:noProof/>
          <w:color w:val="0070C0"/>
        </w:rPr>
        <w:t xml:space="preserve">QC </w:t>
      </w:r>
      <w:r w:rsidR="004D1A34" w:rsidRPr="00417931">
        <w:rPr>
          <w:rFonts w:asciiTheme="minorHAnsi" w:hAnsiTheme="minorHAnsi" w:cstheme="minorHAnsi"/>
          <w:bCs w:val="0"/>
          <w:caps/>
          <w:noProof/>
          <w:color w:val="0070C0"/>
        </w:rPr>
        <w:t>Phone App</w:t>
      </w:r>
      <w:r w:rsidR="00031F82" w:rsidRPr="00417931">
        <w:rPr>
          <w:rFonts w:asciiTheme="minorHAnsi" w:hAnsiTheme="minorHAnsi" w:cstheme="minorHAnsi"/>
          <w:bCs w:val="0"/>
          <w:caps/>
          <w:noProof/>
          <w:color w:val="0070C0"/>
        </w:rPr>
        <w:t>LICATION</w:t>
      </w:r>
      <w:r w:rsidR="006E17B0" w:rsidRPr="00417931">
        <w:rPr>
          <w:rFonts w:asciiTheme="minorHAnsi" w:hAnsiTheme="minorHAnsi" w:cstheme="minorHAnsi"/>
          <w:bCs w:val="0"/>
          <w:caps/>
          <w:noProof/>
          <w:color w:val="0070C0"/>
        </w:rPr>
        <w:t xml:space="preserve"> (version </w:t>
      </w:r>
      <w:r w:rsidR="007D0CCC" w:rsidRPr="00417931">
        <w:rPr>
          <w:rFonts w:asciiTheme="minorHAnsi" w:hAnsiTheme="minorHAnsi" w:cstheme="minorHAnsi"/>
          <w:bCs w:val="0"/>
          <w:caps/>
          <w:noProof/>
          <w:color w:val="0070C0"/>
        </w:rPr>
        <w:t>1</w:t>
      </w:r>
      <w:r w:rsidR="00B5632F" w:rsidRPr="00417931">
        <w:rPr>
          <w:rFonts w:asciiTheme="minorHAnsi" w:hAnsiTheme="minorHAnsi" w:cstheme="minorHAnsi"/>
          <w:bCs w:val="0"/>
          <w:caps/>
          <w:noProof/>
          <w:color w:val="0070C0"/>
        </w:rPr>
        <w:t>.X</w:t>
      </w:r>
      <w:r w:rsidR="00ED28EC" w:rsidRPr="00417931">
        <w:rPr>
          <w:rFonts w:asciiTheme="minorHAnsi" w:hAnsiTheme="minorHAnsi" w:cstheme="minorHAnsi"/>
          <w:bCs w:val="0"/>
          <w:caps/>
          <w:noProof/>
          <w:color w:val="0070C0"/>
        </w:rPr>
        <w:t>)</w:t>
      </w:r>
      <w:bookmarkEnd w:id="11"/>
    </w:p>
    <w:p w14:paraId="141189D1" w14:textId="073FB59A" w:rsidR="0062530A" w:rsidRPr="00813986" w:rsidRDefault="0062530A" w:rsidP="0062530A">
      <w:pPr>
        <w:rPr>
          <w:rFonts w:cstheme="minorHAnsi"/>
        </w:rPr>
      </w:pPr>
    </w:p>
    <w:p w14:paraId="33F6E331" w14:textId="7D7D0340" w:rsidR="00355621" w:rsidRPr="00813986" w:rsidRDefault="004D1A34" w:rsidP="003A2A56">
      <w:pPr>
        <w:pStyle w:val="NoSpacing"/>
        <w:numPr>
          <w:ilvl w:val="0"/>
          <w:numId w:val="2"/>
        </w:numPr>
        <w:jc w:val="both"/>
        <w:rPr>
          <w:rFonts w:cstheme="minorHAnsi"/>
          <w:b/>
          <w:bCs/>
          <w:sz w:val="24"/>
          <w:szCs w:val="24"/>
        </w:rPr>
      </w:pPr>
      <w:r w:rsidRPr="00813986">
        <w:rPr>
          <w:rFonts w:cstheme="minorHAnsi"/>
          <w:sz w:val="24"/>
          <w:szCs w:val="24"/>
        </w:rPr>
        <w:t>Install APK rece</w:t>
      </w:r>
      <w:r w:rsidR="0098121D" w:rsidRPr="00813986">
        <w:rPr>
          <w:rFonts w:cstheme="minorHAnsi"/>
          <w:sz w:val="24"/>
          <w:szCs w:val="24"/>
        </w:rPr>
        <w:t xml:space="preserve">ived from </w:t>
      </w:r>
      <w:r w:rsidR="00DF2E80" w:rsidRPr="00813986">
        <w:rPr>
          <w:rFonts w:cstheme="minorHAnsi"/>
          <w:sz w:val="24"/>
          <w:szCs w:val="24"/>
        </w:rPr>
        <w:t xml:space="preserve">a </w:t>
      </w:r>
      <w:r w:rsidR="0098121D" w:rsidRPr="00813986">
        <w:rPr>
          <w:rFonts w:cstheme="minorHAnsi"/>
          <w:sz w:val="24"/>
          <w:szCs w:val="24"/>
        </w:rPr>
        <w:t>link in android phone</w:t>
      </w:r>
      <w:r w:rsidR="0062530A" w:rsidRPr="00813986">
        <w:rPr>
          <w:rFonts w:cstheme="minorHAnsi"/>
          <w:sz w:val="24"/>
          <w:szCs w:val="24"/>
        </w:rPr>
        <w:t>.</w:t>
      </w:r>
      <w:r w:rsidR="00355621" w:rsidRPr="00813986">
        <w:rPr>
          <w:rFonts w:cstheme="minorHAnsi"/>
          <w:sz w:val="24"/>
          <w:szCs w:val="24"/>
        </w:rPr>
        <w:t xml:space="preserve">                     </w:t>
      </w:r>
    </w:p>
    <w:p w14:paraId="6F820EEA" w14:textId="20BB18E6" w:rsidR="006E17B0" w:rsidRDefault="00BB3CDC" w:rsidP="003A2A56">
      <w:pPr>
        <w:pStyle w:val="NoSpacing"/>
        <w:ind w:left="720"/>
        <w:jc w:val="both"/>
        <w:rPr>
          <w:rStyle w:val="Hyperlink"/>
          <w:b/>
          <w:bCs/>
          <w:color w:val="0070C0"/>
          <w:sz w:val="28"/>
          <w:szCs w:val="28"/>
        </w:rPr>
      </w:pPr>
      <w:hyperlink r:id="rId14" w:history="1">
        <w:r w:rsidR="006C286B" w:rsidRPr="00177DE8">
          <w:rPr>
            <w:rStyle w:val="Hyperlink"/>
            <w:b/>
            <w:bCs/>
            <w:color w:val="0070C0"/>
            <w:sz w:val="28"/>
            <w:szCs w:val="28"/>
          </w:rPr>
          <w:t>https://apps.ebest-iot.com/downloads/Android/Frigoglass/</w:t>
        </w:r>
      </w:hyperlink>
    </w:p>
    <w:p w14:paraId="41C7CE26" w14:textId="77777777" w:rsidR="006C286B" w:rsidRPr="00813986" w:rsidRDefault="006C286B" w:rsidP="003A2A56">
      <w:pPr>
        <w:pStyle w:val="NoSpacing"/>
        <w:ind w:left="720"/>
        <w:jc w:val="both"/>
        <w:rPr>
          <w:rFonts w:cstheme="minorHAnsi"/>
          <w:sz w:val="24"/>
          <w:szCs w:val="24"/>
        </w:rPr>
      </w:pPr>
    </w:p>
    <w:p w14:paraId="6B8309D6" w14:textId="5E601897" w:rsidR="004D1A34" w:rsidRPr="00813986" w:rsidRDefault="004D1A34" w:rsidP="003A2A56">
      <w:pPr>
        <w:pStyle w:val="NoSpacing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813986">
        <w:rPr>
          <w:rFonts w:cstheme="minorHAnsi"/>
          <w:sz w:val="24"/>
          <w:szCs w:val="24"/>
        </w:rPr>
        <w:t xml:space="preserve">Click on </w:t>
      </w:r>
      <w:r w:rsidR="00DF2E80" w:rsidRPr="00813986">
        <w:rPr>
          <w:rFonts w:cstheme="minorHAnsi"/>
          <w:sz w:val="24"/>
          <w:szCs w:val="24"/>
        </w:rPr>
        <w:t xml:space="preserve">the </w:t>
      </w:r>
      <w:r w:rsidR="00937C2B">
        <w:rPr>
          <w:rFonts w:cstheme="minorHAnsi"/>
          <w:b/>
          <w:bCs/>
          <w:color w:val="0070C0"/>
          <w:sz w:val="24"/>
          <w:szCs w:val="24"/>
        </w:rPr>
        <w:t>FRIGOGLASS</w:t>
      </w:r>
      <w:r w:rsidR="00BF0548" w:rsidRPr="00417931">
        <w:rPr>
          <w:rFonts w:cstheme="minorHAnsi"/>
          <w:b/>
          <w:bCs/>
          <w:color w:val="0070C0"/>
          <w:sz w:val="24"/>
          <w:szCs w:val="24"/>
        </w:rPr>
        <w:t xml:space="preserve"> </w:t>
      </w:r>
      <w:r w:rsidR="00870352" w:rsidRPr="00417931">
        <w:rPr>
          <w:rFonts w:cstheme="minorHAnsi"/>
          <w:b/>
          <w:bCs/>
          <w:color w:val="0070C0"/>
          <w:sz w:val="24"/>
          <w:szCs w:val="24"/>
        </w:rPr>
        <w:t xml:space="preserve">QC </w:t>
      </w:r>
      <w:r w:rsidRPr="00813986">
        <w:rPr>
          <w:rFonts w:cstheme="minorHAnsi"/>
          <w:sz w:val="24"/>
          <w:szCs w:val="24"/>
        </w:rPr>
        <w:t>application icon. It will launch</w:t>
      </w:r>
      <w:r w:rsidR="00CD4652" w:rsidRPr="00813986">
        <w:rPr>
          <w:rFonts w:cstheme="minorHAnsi"/>
          <w:sz w:val="24"/>
          <w:szCs w:val="24"/>
        </w:rPr>
        <w:t xml:space="preserve"> the</w:t>
      </w:r>
      <w:r w:rsidRPr="00813986">
        <w:rPr>
          <w:rFonts w:cstheme="minorHAnsi"/>
          <w:sz w:val="24"/>
          <w:szCs w:val="24"/>
        </w:rPr>
        <w:t xml:space="preserve"> application.</w:t>
      </w:r>
    </w:p>
    <w:p w14:paraId="1D1D4710" w14:textId="55723DCB" w:rsidR="005666E8" w:rsidRPr="00813986" w:rsidRDefault="005666E8" w:rsidP="003A2A56">
      <w:pPr>
        <w:pStyle w:val="NoSpacing"/>
        <w:ind w:left="720"/>
        <w:jc w:val="both"/>
        <w:rPr>
          <w:rFonts w:cstheme="minorHAnsi"/>
          <w:color w:val="FF0000"/>
          <w:sz w:val="24"/>
          <w:szCs w:val="24"/>
        </w:rPr>
      </w:pPr>
      <w:r w:rsidRPr="00813986">
        <w:rPr>
          <w:rFonts w:cstheme="minorHAnsi"/>
          <w:b/>
          <w:color w:val="FF0000"/>
          <w:sz w:val="24"/>
          <w:szCs w:val="24"/>
          <w:u w:val="single"/>
        </w:rPr>
        <w:t>Note:</w:t>
      </w:r>
      <w:r w:rsidRPr="00813986">
        <w:rPr>
          <w:rFonts w:cstheme="minorHAnsi"/>
          <w:color w:val="FF0000"/>
          <w:sz w:val="24"/>
          <w:szCs w:val="24"/>
        </w:rPr>
        <w:t xml:space="preserve"> Before </w:t>
      </w:r>
      <w:r w:rsidR="00DF2E80" w:rsidRPr="00813986">
        <w:rPr>
          <w:rFonts w:cstheme="minorHAnsi"/>
          <w:color w:val="FF0000"/>
          <w:sz w:val="24"/>
          <w:szCs w:val="24"/>
        </w:rPr>
        <w:t xml:space="preserve">the </w:t>
      </w:r>
      <w:r w:rsidRPr="00813986">
        <w:rPr>
          <w:rFonts w:cstheme="minorHAnsi"/>
          <w:color w:val="FF0000"/>
          <w:sz w:val="24"/>
          <w:szCs w:val="24"/>
        </w:rPr>
        <w:t>launching of the App</w:t>
      </w:r>
      <w:r w:rsidR="00BF0548" w:rsidRPr="00813986">
        <w:rPr>
          <w:rFonts w:cstheme="minorHAnsi"/>
          <w:color w:val="FF0000"/>
          <w:sz w:val="24"/>
          <w:szCs w:val="24"/>
        </w:rPr>
        <w:t>lication</w:t>
      </w:r>
      <w:r w:rsidRPr="00813986">
        <w:rPr>
          <w:rFonts w:cstheme="minorHAnsi"/>
          <w:color w:val="FF0000"/>
          <w:sz w:val="24"/>
          <w:szCs w:val="24"/>
        </w:rPr>
        <w:t>, please ensure that Bluetooth &amp; Internet are enabled.</w:t>
      </w:r>
    </w:p>
    <w:p w14:paraId="1AB9787A" w14:textId="77777777" w:rsidR="003A2A56" w:rsidRPr="00813986" w:rsidRDefault="003A2A56" w:rsidP="005666E8">
      <w:pPr>
        <w:pStyle w:val="NoSpacing"/>
        <w:ind w:left="720"/>
        <w:rPr>
          <w:rFonts w:cstheme="minorHAnsi"/>
          <w:color w:val="FF0000"/>
          <w:sz w:val="24"/>
          <w:szCs w:val="24"/>
        </w:rPr>
      </w:pPr>
    </w:p>
    <w:p w14:paraId="692D1633" w14:textId="77777777" w:rsidR="002D446D" w:rsidRDefault="00DC59C4" w:rsidP="004D1A34">
      <w:pPr>
        <w:pStyle w:val="NoSpacing"/>
        <w:ind w:left="720"/>
        <w:jc w:val="center"/>
        <w:rPr>
          <w:rFonts w:cstheme="minorHAnsi"/>
          <w:color w:val="FF0000"/>
          <w:sz w:val="24"/>
          <w:szCs w:val="24"/>
        </w:rPr>
      </w:pPr>
      <w:r w:rsidRPr="00DC59C4">
        <w:rPr>
          <w:rFonts w:cstheme="minorHAnsi"/>
          <w:noProof/>
          <w:color w:val="FF0000"/>
          <w:sz w:val="24"/>
          <w:szCs w:val="24"/>
          <w:bdr w:val="single" w:sz="18" w:space="0" w:color="0070C0"/>
        </w:rPr>
        <w:drawing>
          <wp:inline distT="0" distB="0" distL="0" distR="0" wp14:anchorId="1C1FF33E" wp14:editId="4178B1D7">
            <wp:extent cx="1533600" cy="323760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3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color w:val="FF0000"/>
          <w:sz w:val="24"/>
          <w:szCs w:val="24"/>
        </w:rPr>
        <w:t xml:space="preserve">     </w:t>
      </w:r>
      <w:r w:rsidRPr="00DC59C4">
        <w:rPr>
          <w:rFonts w:cstheme="minorHAnsi"/>
          <w:noProof/>
          <w:color w:val="FF0000"/>
          <w:sz w:val="24"/>
          <w:szCs w:val="24"/>
          <w:bdr w:val="single" w:sz="18" w:space="0" w:color="0070C0"/>
        </w:rPr>
        <w:drawing>
          <wp:inline distT="0" distB="0" distL="0" distR="0" wp14:anchorId="4CA300C0" wp14:editId="3E7A6515">
            <wp:extent cx="1533600" cy="323760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3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color w:val="FF0000"/>
          <w:sz w:val="24"/>
          <w:szCs w:val="24"/>
        </w:rPr>
        <w:t xml:space="preserve">     </w:t>
      </w:r>
      <w:r w:rsidRPr="00DC59C4">
        <w:rPr>
          <w:rFonts w:cstheme="minorHAnsi"/>
          <w:noProof/>
          <w:color w:val="FF0000"/>
          <w:sz w:val="24"/>
          <w:szCs w:val="24"/>
          <w:bdr w:val="single" w:sz="18" w:space="0" w:color="0070C0"/>
        </w:rPr>
        <w:drawing>
          <wp:inline distT="0" distB="0" distL="0" distR="0" wp14:anchorId="12F97AAF" wp14:editId="1727A99C">
            <wp:extent cx="1533600" cy="3237600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3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FA9EF" w14:textId="58D11C07" w:rsidR="004D1A34" w:rsidRPr="00813986" w:rsidRDefault="00D82EE4" w:rsidP="004D1A34">
      <w:pPr>
        <w:pStyle w:val="NoSpacing"/>
        <w:ind w:left="720"/>
        <w:jc w:val="center"/>
        <w:rPr>
          <w:rFonts w:cstheme="minorHAnsi"/>
          <w:color w:val="FF0000"/>
          <w:sz w:val="24"/>
          <w:szCs w:val="24"/>
        </w:rPr>
      </w:pPr>
      <w:r w:rsidRPr="00813986">
        <w:rPr>
          <w:rFonts w:cstheme="minorHAnsi"/>
          <w:color w:val="FF0000"/>
          <w:sz w:val="24"/>
          <w:szCs w:val="24"/>
        </w:rPr>
        <w:t xml:space="preserve"> </w:t>
      </w:r>
    </w:p>
    <w:p w14:paraId="0836FD3C" w14:textId="77777777" w:rsidR="005666E8" w:rsidRPr="00813986" w:rsidRDefault="005666E8" w:rsidP="005666E8">
      <w:pPr>
        <w:pStyle w:val="NoSpacing"/>
        <w:rPr>
          <w:rFonts w:cstheme="minorHAnsi"/>
          <w:color w:val="FF0000"/>
          <w:sz w:val="24"/>
          <w:szCs w:val="24"/>
        </w:rPr>
      </w:pPr>
    </w:p>
    <w:p w14:paraId="409D9E3E" w14:textId="29359EE0" w:rsidR="00387BDB" w:rsidRPr="00813986" w:rsidRDefault="009110DD" w:rsidP="003A2A56">
      <w:pPr>
        <w:pStyle w:val="NoSpacing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List of</w:t>
      </w:r>
      <w:r w:rsidR="00DF2E80" w:rsidRPr="00377B88">
        <w:rPr>
          <w:rFonts w:cstheme="minorHAnsi"/>
          <w:color w:val="0070C0"/>
          <w:sz w:val="24"/>
          <w:szCs w:val="24"/>
        </w:rPr>
        <w:t xml:space="preserve"> </w:t>
      </w:r>
      <w:r w:rsidR="00387BDB" w:rsidRPr="00813986">
        <w:rPr>
          <w:rFonts w:cstheme="minorHAnsi"/>
          <w:sz w:val="24"/>
          <w:szCs w:val="24"/>
        </w:rPr>
        <w:t xml:space="preserve">Server shows, depending on the Client and </w:t>
      </w:r>
      <w:r w:rsidR="00A96DF7">
        <w:rPr>
          <w:rFonts w:cstheme="minorHAnsi"/>
          <w:sz w:val="24"/>
          <w:szCs w:val="24"/>
        </w:rPr>
        <w:t>Frigoglass</w:t>
      </w:r>
      <w:r w:rsidR="00387BDB" w:rsidRPr="00813986">
        <w:rPr>
          <w:rFonts w:cstheme="minorHAnsi"/>
          <w:sz w:val="24"/>
          <w:szCs w:val="24"/>
        </w:rPr>
        <w:t xml:space="preserve"> </w:t>
      </w:r>
      <w:r w:rsidR="00784FAA" w:rsidRPr="00813986">
        <w:rPr>
          <w:rFonts w:cstheme="minorHAnsi"/>
          <w:sz w:val="24"/>
          <w:szCs w:val="24"/>
        </w:rPr>
        <w:t>user</w:t>
      </w:r>
      <w:r w:rsidR="00387BDB" w:rsidRPr="00813986">
        <w:rPr>
          <w:rFonts w:cstheme="minorHAnsi"/>
          <w:sz w:val="24"/>
          <w:szCs w:val="24"/>
        </w:rPr>
        <w:t xml:space="preserve"> should choose a different option</w:t>
      </w:r>
      <w:r w:rsidR="003A2A56" w:rsidRPr="00813986">
        <w:rPr>
          <w:rFonts w:cstheme="minorHAnsi"/>
          <w:sz w:val="24"/>
          <w:szCs w:val="24"/>
        </w:rPr>
        <w:t>,</w:t>
      </w:r>
    </w:p>
    <w:p w14:paraId="1A0CEA74" w14:textId="169EB717" w:rsidR="003A2A56" w:rsidRPr="00813986" w:rsidRDefault="009B6C73" w:rsidP="003A2A56">
      <w:pPr>
        <w:pStyle w:val="NoSpacing"/>
        <w:numPr>
          <w:ilvl w:val="1"/>
          <w:numId w:val="7"/>
        </w:numPr>
        <w:jc w:val="both"/>
        <w:rPr>
          <w:rFonts w:cstheme="minorHAnsi"/>
          <w:sz w:val="24"/>
          <w:szCs w:val="24"/>
        </w:rPr>
      </w:pPr>
      <w:r w:rsidRPr="00813986">
        <w:rPr>
          <w:rFonts w:cstheme="minorHAnsi"/>
          <w:sz w:val="24"/>
          <w:szCs w:val="24"/>
        </w:rPr>
        <w:t xml:space="preserve">For </w:t>
      </w:r>
      <w:r w:rsidR="001E1B8C">
        <w:rPr>
          <w:rFonts w:cstheme="minorHAnsi"/>
          <w:sz w:val="24"/>
          <w:szCs w:val="24"/>
        </w:rPr>
        <w:t>Frigoglass</w:t>
      </w:r>
      <w:r w:rsidRPr="00813986">
        <w:rPr>
          <w:rFonts w:cstheme="minorHAnsi"/>
          <w:sz w:val="24"/>
          <w:szCs w:val="24"/>
        </w:rPr>
        <w:t xml:space="preserve"> </w:t>
      </w:r>
      <w:r w:rsidR="003A2A56" w:rsidRPr="00813986">
        <w:rPr>
          <w:rFonts w:cstheme="minorHAnsi"/>
          <w:sz w:val="24"/>
          <w:szCs w:val="24"/>
        </w:rPr>
        <w:t>the user</w:t>
      </w:r>
      <w:r w:rsidRPr="00813986">
        <w:rPr>
          <w:rFonts w:cstheme="minorHAnsi"/>
          <w:sz w:val="24"/>
          <w:szCs w:val="24"/>
        </w:rPr>
        <w:t xml:space="preserve"> can use the </w:t>
      </w:r>
      <w:r w:rsidR="001E1B8C">
        <w:rPr>
          <w:rFonts w:cstheme="minorHAnsi"/>
          <w:b/>
          <w:bCs/>
          <w:color w:val="0070C0"/>
          <w:sz w:val="24"/>
          <w:szCs w:val="24"/>
        </w:rPr>
        <w:t>Vision IoT</w:t>
      </w:r>
      <w:r w:rsidRPr="00377B88">
        <w:rPr>
          <w:rFonts w:cstheme="minorHAnsi"/>
          <w:color w:val="0070C0"/>
          <w:sz w:val="24"/>
          <w:szCs w:val="24"/>
        </w:rPr>
        <w:t xml:space="preserve"> </w:t>
      </w:r>
      <w:r w:rsidRPr="00813986">
        <w:rPr>
          <w:rFonts w:cstheme="minorHAnsi"/>
          <w:sz w:val="24"/>
          <w:szCs w:val="24"/>
        </w:rPr>
        <w:t>server</w:t>
      </w:r>
      <w:r w:rsidR="003A2A56" w:rsidRPr="00813986">
        <w:rPr>
          <w:rFonts w:cstheme="minorHAnsi"/>
          <w:sz w:val="24"/>
          <w:szCs w:val="24"/>
        </w:rPr>
        <w:t>.</w:t>
      </w:r>
    </w:p>
    <w:p w14:paraId="7CF00BA8" w14:textId="77777777" w:rsidR="003A2A56" w:rsidRPr="00813986" w:rsidRDefault="003A2A56" w:rsidP="003A2A56">
      <w:pPr>
        <w:pStyle w:val="NoSpacing"/>
        <w:ind w:left="1440"/>
        <w:jc w:val="both"/>
        <w:rPr>
          <w:rFonts w:cstheme="minorHAnsi"/>
          <w:sz w:val="24"/>
          <w:szCs w:val="24"/>
        </w:rPr>
      </w:pPr>
    </w:p>
    <w:p w14:paraId="2523C225" w14:textId="5653AB07" w:rsidR="005666E8" w:rsidRPr="00813986" w:rsidRDefault="005666E8" w:rsidP="003A2A56">
      <w:pPr>
        <w:pStyle w:val="NoSpacing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813986">
        <w:rPr>
          <w:rFonts w:cstheme="minorHAnsi"/>
          <w:sz w:val="24"/>
          <w:szCs w:val="24"/>
        </w:rPr>
        <w:t xml:space="preserve">If </w:t>
      </w:r>
      <w:r w:rsidR="00DF2E80" w:rsidRPr="00813986">
        <w:rPr>
          <w:rFonts w:cstheme="minorHAnsi"/>
          <w:sz w:val="24"/>
          <w:szCs w:val="24"/>
        </w:rPr>
        <w:t xml:space="preserve">a </w:t>
      </w:r>
      <w:r w:rsidRPr="00813986">
        <w:rPr>
          <w:rFonts w:cstheme="minorHAnsi"/>
          <w:sz w:val="24"/>
          <w:szCs w:val="24"/>
        </w:rPr>
        <w:t xml:space="preserve">user is logging for </w:t>
      </w:r>
      <w:r w:rsidR="00DF2E80" w:rsidRPr="00813986">
        <w:rPr>
          <w:rFonts w:cstheme="minorHAnsi"/>
          <w:sz w:val="24"/>
          <w:szCs w:val="24"/>
        </w:rPr>
        <w:t xml:space="preserve">a </w:t>
      </w:r>
      <w:r w:rsidRPr="00813986">
        <w:rPr>
          <w:rFonts w:cstheme="minorHAnsi"/>
          <w:sz w:val="24"/>
          <w:szCs w:val="24"/>
        </w:rPr>
        <w:t>first</w:t>
      </w:r>
      <w:r w:rsidR="00DF2E80" w:rsidRPr="00813986">
        <w:rPr>
          <w:rFonts w:cstheme="minorHAnsi"/>
          <w:sz w:val="24"/>
          <w:szCs w:val="24"/>
        </w:rPr>
        <w:t>-</w:t>
      </w:r>
      <w:r w:rsidRPr="00813986">
        <w:rPr>
          <w:rFonts w:cstheme="minorHAnsi"/>
          <w:sz w:val="24"/>
          <w:szCs w:val="24"/>
        </w:rPr>
        <w:t xml:space="preserve">time Username (User </w:t>
      </w:r>
      <w:r w:rsidRPr="00813986">
        <w:rPr>
          <w:rFonts w:cstheme="minorHAnsi"/>
          <w:sz w:val="24"/>
          <w:szCs w:val="24"/>
          <w:lang w:val="en-GB"/>
        </w:rPr>
        <w:t>ID</w:t>
      </w:r>
      <w:r w:rsidRPr="00813986">
        <w:rPr>
          <w:rFonts w:cstheme="minorHAnsi"/>
          <w:sz w:val="24"/>
          <w:szCs w:val="24"/>
        </w:rPr>
        <w:t>) and Password should be entered, and Language should be chosen.</w:t>
      </w:r>
      <w:r w:rsidR="007414BB" w:rsidRPr="00813986">
        <w:rPr>
          <w:rFonts w:cstheme="minorHAnsi"/>
          <w:sz w:val="24"/>
          <w:szCs w:val="24"/>
        </w:rPr>
        <w:t xml:space="preserve"> The username and password are case</w:t>
      </w:r>
      <w:r w:rsidR="00DF2E80" w:rsidRPr="00813986">
        <w:rPr>
          <w:rFonts w:cstheme="minorHAnsi"/>
          <w:sz w:val="24"/>
          <w:szCs w:val="24"/>
        </w:rPr>
        <w:t>-</w:t>
      </w:r>
      <w:r w:rsidR="007414BB" w:rsidRPr="00813986">
        <w:rPr>
          <w:rFonts w:cstheme="minorHAnsi"/>
          <w:sz w:val="24"/>
          <w:szCs w:val="24"/>
        </w:rPr>
        <w:t>sensitive.</w:t>
      </w:r>
      <w:r w:rsidR="00DF2E80" w:rsidRPr="00813986">
        <w:rPr>
          <w:rFonts w:cstheme="minorHAnsi"/>
          <w:sz w:val="24"/>
          <w:szCs w:val="24"/>
        </w:rPr>
        <w:t xml:space="preserve"> Also, users can remember that username and password by </w:t>
      </w:r>
      <w:r w:rsidR="00DF2E80" w:rsidRPr="00B46C76">
        <w:rPr>
          <w:rFonts w:cstheme="minorHAnsi"/>
          <w:b/>
          <w:bCs/>
          <w:color w:val="0070C0"/>
          <w:sz w:val="24"/>
          <w:szCs w:val="24"/>
        </w:rPr>
        <w:t>Remember Me</w:t>
      </w:r>
      <w:r w:rsidR="00DF2E80" w:rsidRPr="00B46C76">
        <w:rPr>
          <w:rFonts w:cstheme="minorHAnsi"/>
          <w:color w:val="0070C0"/>
          <w:sz w:val="24"/>
          <w:szCs w:val="24"/>
        </w:rPr>
        <w:t xml:space="preserve"> </w:t>
      </w:r>
      <w:r w:rsidR="00DF2E80" w:rsidRPr="00813986">
        <w:rPr>
          <w:rFonts w:cstheme="minorHAnsi"/>
          <w:sz w:val="24"/>
          <w:szCs w:val="24"/>
        </w:rPr>
        <w:t>Option.</w:t>
      </w:r>
      <w:r w:rsidR="003A2A56" w:rsidRPr="00813986">
        <w:rPr>
          <w:rFonts w:cstheme="minorHAnsi"/>
          <w:sz w:val="24"/>
          <w:szCs w:val="24"/>
        </w:rPr>
        <w:br/>
      </w:r>
    </w:p>
    <w:p w14:paraId="67DBDDA1" w14:textId="60B80AD7" w:rsidR="005666E8" w:rsidRPr="00813986" w:rsidRDefault="005666E8" w:rsidP="003A2A56">
      <w:pPr>
        <w:pStyle w:val="NoSpacing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813986">
        <w:rPr>
          <w:rFonts w:cstheme="minorHAnsi"/>
          <w:sz w:val="24"/>
          <w:szCs w:val="24"/>
        </w:rPr>
        <w:t xml:space="preserve">To change the language, tap on </w:t>
      </w:r>
      <w:r w:rsidRPr="00B46C76">
        <w:rPr>
          <w:rFonts w:cstheme="minorHAnsi"/>
          <w:b/>
          <w:bCs/>
          <w:color w:val="0070C0"/>
          <w:sz w:val="24"/>
          <w:szCs w:val="24"/>
        </w:rPr>
        <w:t>Change Language</w:t>
      </w:r>
      <w:r w:rsidRPr="00B46C76">
        <w:rPr>
          <w:rFonts w:cstheme="minorHAnsi"/>
          <w:color w:val="0070C0"/>
          <w:sz w:val="24"/>
          <w:szCs w:val="24"/>
        </w:rPr>
        <w:t xml:space="preserve"> </w:t>
      </w:r>
      <w:r w:rsidRPr="00813986">
        <w:rPr>
          <w:rFonts w:cstheme="minorHAnsi"/>
          <w:sz w:val="24"/>
          <w:szCs w:val="24"/>
        </w:rPr>
        <w:t xml:space="preserve">and </w:t>
      </w:r>
      <w:r w:rsidR="00DF2E80" w:rsidRPr="00813986">
        <w:rPr>
          <w:rFonts w:cstheme="minorHAnsi"/>
          <w:sz w:val="24"/>
          <w:szCs w:val="24"/>
        </w:rPr>
        <w:t xml:space="preserve">use can </w:t>
      </w:r>
      <w:r w:rsidRPr="00813986">
        <w:rPr>
          <w:rFonts w:cstheme="minorHAnsi"/>
          <w:sz w:val="24"/>
          <w:szCs w:val="24"/>
        </w:rPr>
        <w:t>choose the language.</w:t>
      </w:r>
      <w:r w:rsidR="006B6EC7" w:rsidRPr="00813986">
        <w:rPr>
          <w:rFonts w:cstheme="minorHAnsi"/>
          <w:sz w:val="24"/>
          <w:szCs w:val="24"/>
        </w:rPr>
        <w:t xml:space="preserve"> Currently</w:t>
      </w:r>
      <w:r w:rsidR="00DF2E80" w:rsidRPr="00813986">
        <w:rPr>
          <w:rFonts w:cstheme="minorHAnsi"/>
          <w:sz w:val="24"/>
          <w:szCs w:val="24"/>
        </w:rPr>
        <w:t>,</w:t>
      </w:r>
      <w:r w:rsidR="006B6EC7" w:rsidRPr="00813986">
        <w:rPr>
          <w:rFonts w:cstheme="minorHAnsi"/>
          <w:sz w:val="24"/>
          <w:szCs w:val="24"/>
        </w:rPr>
        <w:t xml:space="preserve"> there </w:t>
      </w:r>
      <w:r w:rsidR="00F82517" w:rsidRPr="00813986">
        <w:rPr>
          <w:rFonts w:cstheme="minorHAnsi"/>
          <w:sz w:val="24"/>
          <w:szCs w:val="24"/>
        </w:rPr>
        <w:t>is</w:t>
      </w:r>
      <w:r w:rsidR="00DF2E80" w:rsidRPr="00813986">
        <w:rPr>
          <w:rFonts w:cstheme="minorHAnsi"/>
          <w:sz w:val="24"/>
          <w:szCs w:val="24"/>
        </w:rPr>
        <w:t xml:space="preserve"> English</w:t>
      </w:r>
      <w:r w:rsidR="00AF2280">
        <w:rPr>
          <w:rFonts w:cstheme="minorHAnsi"/>
          <w:sz w:val="24"/>
          <w:szCs w:val="24"/>
        </w:rPr>
        <w:t xml:space="preserve"> </w:t>
      </w:r>
      <w:r w:rsidR="00DF2E80" w:rsidRPr="00813986">
        <w:rPr>
          <w:rFonts w:cstheme="minorHAnsi"/>
          <w:sz w:val="24"/>
          <w:szCs w:val="24"/>
        </w:rPr>
        <w:t>language support avai</w:t>
      </w:r>
      <w:r w:rsidR="00F82517" w:rsidRPr="00813986">
        <w:rPr>
          <w:rFonts w:cstheme="minorHAnsi"/>
          <w:sz w:val="24"/>
          <w:szCs w:val="24"/>
        </w:rPr>
        <w:t>la</w:t>
      </w:r>
      <w:r w:rsidR="00DF2E80" w:rsidRPr="00813986">
        <w:rPr>
          <w:rFonts w:cstheme="minorHAnsi"/>
          <w:sz w:val="24"/>
          <w:szCs w:val="24"/>
        </w:rPr>
        <w:t>ble.</w:t>
      </w:r>
    </w:p>
    <w:p w14:paraId="70FB5F75" w14:textId="2909CF43" w:rsidR="003A2A56" w:rsidRPr="00813986" w:rsidRDefault="003A2A56" w:rsidP="003A2A56">
      <w:pPr>
        <w:pStyle w:val="NoSpacing"/>
        <w:ind w:left="1080"/>
        <w:jc w:val="both"/>
        <w:rPr>
          <w:rFonts w:cstheme="minorHAnsi"/>
          <w:sz w:val="24"/>
          <w:szCs w:val="24"/>
        </w:rPr>
      </w:pPr>
    </w:p>
    <w:p w14:paraId="39F9EAD0" w14:textId="09A4F5CF" w:rsidR="00D30EFA" w:rsidRPr="00813986" w:rsidRDefault="00D30EFA" w:rsidP="00556825">
      <w:pPr>
        <w:pStyle w:val="NoSpacing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813986">
        <w:rPr>
          <w:rFonts w:cstheme="minorHAnsi"/>
          <w:sz w:val="24"/>
          <w:szCs w:val="24"/>
          <w:lang w:val="bg-BG"/>
        </w:rPr>
        <w:t xml:space="preserve">Depending on the Android Version </w:t>
      </w:r>
      <w:r w:rsidR="00784FAA" w:rsidRPr="00813986">
        <w:rPr>
          <w:rFonts w:cstheme="minorHAnsi"/>
          <w:sz w:val="24"/>
          <w:szCs w:val="24"/>
          <w:lang w:val="en-IN"/>
        </w:rPr>
        <w:t>user</w:t>
      </w:r>
      <w:r w:rsidRPr="00813986">
        <w:rPr>
          <w:rFonts w:cstheme="minorHAnsi"/>
          <w:sz w:val="24"/>
          <w:szCs w:val="24"/>
          <w:lang w:val="bg-BG"/>
        </w:rPr>
        <w:t xml:space="preserve"> may get several different prompts to confirm access to the camera, Bluetooth (location services), Storage, etc. </w:t>
      </w:r>
    </w:p>
    <w:p w14:paraId="43B1F39F" w14:textId="2D849EAF" w:rsidR="00D30EFA" w:rsidRPr="00813986" w:rsidRDefault="00B7123A" w:rsidP="003D7CDF">
      <w:pPr>
        <w:pStyle w:val="NoSpacing"/>
        <w:numPr>
          <w:ilvl w:val="1"/>
          <w:numId w:val="3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The u</w:t>
      </w:r>
      <w:r w:rsidR="00380AFF" w:rsidRPr="00813986">
        <w:rPr>
          <w:rFonts w:cstheme="minorHAnsi"/>
          <w:sz w:val="24"/>
          <w:szCs w:val="24"/>
        </w:rPr>
        <w:t>ser</w:t>
      </w:r>
      <w:r w:rsidR="00D30EFA" w:rsidRPr="00813986">
        <w:rPr>
          <w:rFonts w:cstheme="minorHAnsi"/>
          <w:sz w:val="24"/>
          <w:szCs w:val="24"/>
        </w:rPr>
        <w:t xml:space="preserve"> should Allow all requested for the application to work properly</w:t>
      </w:r>
      <w:r w:rsidR="003A2A56" w:rsidRPr="00813986">
        <w:rPr>
          <w:rFonts w:cstheme="minorHAnsi"/>
          <w:sz w:val="24"/>
          <w:szCs w:val="24"/>
        </w:rPr>
        <w:t>.</w:t>
      </w:r>
    </w:p>
    <w:p w14:paraId="1CDBEE3C" w14:textId="44D3876B" w:rsidR="00D4791C" w:rsidRPr="00813986" w:rsidRDefault="00D4791C" w:rsidP="00556825">
      <w:pPr>
        <w:pStyle w:val="NoSpacing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813986">
        <w:rPr>
          <w:rFonts w:cstheme="minorHAnsi"/>
          <w:sz w:val="24"/>
          <w:szCs w:val="24"/>
          <w:lang w:val="en-GB"/>
        </w:rPr>
        <w:t xml:space="preserve">If </w:t>
      </w:r>
      <w:r w:rsidR="00B7123A">
        <w:rPr>
          <w:rFonts w:cstheme="minorHAnsi"/>
          <w:sz w:val="24"/>
          <w:szCs w:val="24"/>
          <w:lang w:val="en-GB"/>
        </w:rPr>
        <w:t xml:space="preserve">the </w:t>
      </w:r>
      <w:r w:rsidR="00784FAA" w:rsidRPr="00813986">
        <w:rPr>
          <w:rFonts w:cstheme="minorHAnsi"/>
          <w:sz w:val="24"/>
          <w:szCs w:val="24"/>
          <w:lang w:val="en-GB"/>
        </w:rPr>
        <w:t>user</w:t>
      </w:r>
      <w:r w:rsidRPr="00813986">
        <w:rPr>
          <w:rFonts w:cstheme="minorHAnsi"/>
          <w:sz w:val="24"/>
          <w:szCs w:val="24"/>
          <w:lang w:val="en-GB"/>
        </w:rPr>
        <w:t xml:space="preserve"> get</w:t>
      </w:r>
      <w:r w:rsidR="00B7123A">
        <w:rPr>
          <w:rFonts w:cstheme="minorHAnsi"/>
          <w:sz w:val="24"/>
          <w:szCs w:val="24"/>
          <w:lang w:val="en-GB"/>
        </w:rPr>
        <w:t>s</w:t>
      </w:r>
      <w:r w:rsidRPr="00813986">
        <w:rPr>
          <w:rFonts w:cstheme="minorHAnsi"/>
          <w:sz w:val="24"/>
          <w:szCs w:val="24"/>
          <w:lang w:val="en-GB"/>
        </w:rPr>
        <w:t xml:space="preserve"> a prompt asking to </w:t>
      </w:r>
      <w:r w:rsidRPr="00B46C76">
        <w:rPr>
          <w:rFonts w:cstheme="minorHAnsi"/>
          <w:b/>
          <w:color w:val="0070C0"/>
          <w:sz w:val="24"/>
          <w:szCs w:val="24"/>
          <w:lang w:val="en-GB"/>
        </w:rPr>
        <w:t>Ignore Battery Optimizations</w:t>
      </w:r>
      <w:r w:rsidRPr="00B46C76">
        <w:rPr>
          <w:rFonts w:cstheme="minorHAnsi"/>
          <w:color w:val="0070C0"/>
          <w:sz w:val="24"/>
          <w:szCs w:val="24"/>
          <w:lang w:val="en-GB"/>
        </w:rPr>
        <w:t xml:space="preserve"> </w:t>
      </w:r>
      <w:r w:rsidRPr="00813986">
        <w:rPr>
          <w:rFonts w:cstheme="minorHAnsi"/>
          <w:sz w:val="24"/>
          <w:szCs w:val="24"/>
          <w:lang w:val="en-GB"/>
        </w:rPr>
        <w:t xml:space="preserve">confirm with </w:t>
      </w:r>
      <w:r w:rsidRPr="00B46C76">
        <w:rPr>
          <w:rFonts w:cstheme="minorHAnsi"/>
          <w:b/>
          <w:color w:val="0070C0"/>
          <w:sz w:val="24"/>
          <w:szCs w:val="24"/>
          <w:lang w:val="en-GB"/>
        </w:rPr>
        <w:t>Y</w:t>
      </w:r>
      <w:r w:rsidR="00230C94" w:rsidRPr="00B46C76">
        <w:rPr>
          <w:rFonts w:cstheme="minorHAnsi"/>
          <w:b/>
          <w:color w:val="0070C0"/>
          <w:sz w:val="24"/>
          <w:szCs w:val="24"/>
          <w:lang w:val="en-GB"/>
        </w:rPr>
        <w:t>ES</w:t>
      </w:r>
      <w:r w:rsidRPr="00813986">
        <w:rPr>
          <w:rFonts w:cstheme="minorHAnsi"/>
          <w:sz w:val="24"/>
          <w:szCs w:val="24"/>
          <w:lang w:val="en-GB"/>
        </w:rPr>
        <w:t>.</w:t>
      </w:r>
    </w:p>
    <w:p w14:paraId="07D6E93C" w14:textId="020609EB" w:rsidR="00556825" w:rsidRPr="00813986" w:rsidRDefault="003A2A56" w:rsidP="00AF2280">
      <w:pPr>
        <w:pStyle w:val="NoSpacing"/>
        <w:rPr>
          <w:rFonts w:cstheme="minorHAnsi"/>
          <w:color w:val="FF0000"/>
          <w:sz w:val="24"/>
          <w:szCs w:val="24"/>
          <w:lang w:val="en-IN"/>
        </w:rPr>
      </w:pPr>
      <w:r w:rsidRPr="00813986">
        <w:rPr>
          <w:rFonts w:cstheme="minorHAnsi"/>
          <w:color w:val="FF0000"/>
          <w:sz w:val="24"/>
          <w:szCs w:val="24"/>
          <w:lang w:val="en-IN"/>
        </w:rPr>
        <w:t xml:space="preserve">       </w:t>
      </w:r>
    </w:p>
    <w:p w14:paraId="52B010B9" w14:textId="77777777" w:rsidR="00556825" w:rsidRPr="00813986" w:rsidRDefault="00556825" w:rsidP="003A2A56">
      <w:pPr>
        <w:pStyle w:val="NoSpacing"/>
        <w:jc w:val="center"/>
        <w:rPr>
          <w:rFonts w:cstheme="minorHAnsi"/>
          <w:color w:val="FF0000"/>
          <w:sz w:val="24"/>
          <w:szCs w:val="24"/>
          <w:lang w:val="en-IN"/>
        </w:rPr>
      </w:pPr>
    </w:p>
    <w:p w14:paraId="40EE88E1" w14:textId="20C8B74E" w:rsidR="00A74668" w:rsidRDefault="00AF2280" w:rsidP="00A74668">
      <w:pPr>
        <w:pStyle w:val="NoSpacing"/>
        <w:jc w:val="center"/>
        <w:rPr>
          <w:rFonts w:cstheme="minorHAnsi"/>
          <w:color w:val="FF0000"/>
          <w:sz w:val="24"/>
          <w:szCs w:val="24"/>
          <w:lang w:val="en-IN"/>
        </w:rPr>
      </w:pPr>
      <w:r w:rsidRPr="00AF2280">
        <w:rPr>
          <w:rFonts w:cstheme="minorHAnsi"/>
          <w:noProof/>
          <w:color w:val="FF0000"/>
          <w:sz w:val="24"/>
          <w:szCs w:val="24"/>
          <w:bdr w:val="single" w:sz="18" w:space="0" w:color="0070C0"/>
          <w:lang w:val="en-IN"/>
        </w:rPr>
        <w:drawing>
          <wp:inline distT="0" distB="0" distL="0" distR="0" wp14:anchorId="7570D8F1" wp14:editId="62DFCC81">
            <wp:extent cx="1533600" cy="3237600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3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668">
        <w:rPr>
          <w:rFonts w:cstheme="minorHAnsi"/>
          <w:color w:val="FF0000"/>
          <w:sz w:val="24"/>
          <w:szCs w:val="24"/>
          <w:lang w:val="en-IN"/>
        </w:rPr>
        <w:t xml:space="preserve">     </w:t>
      </w:r>
      <w:r w:rsidRPr="00AF2280">
        <w:rPr>
          <w:rFonts w:cstheme="minorHAnsi"/>
          <w:noProof/>
          <w:color w:val="FF0000"/>
          <w:sz w:val="24"/>
          <w:szCs w:val="24"/>
          <w:bdr w:val="single" w:sz="18" w:space="0" w:color="0070C0"/>
          <w:lang w:val="en-IN"/>
        </w:rPr>
        <w:drawing>
          <wp:inline distT="0" distB="0" distL="0" distR="0" wp14:anchorId="0A25E1B1" wp14:editId="4EABCE48">
            <wp:extent cx="1533600" cy="3237600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3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CF07F" w14:textId="77777777" w:rsidR="00A74668" w:rsidRDefault="00A74668" w:rsidP="00A74668">
      <w:pPr>
        <w:pStyle w:val="NoSpacing"/>
        <w:jc w:val="center"/>
        <w:rPr>
          <w:rFonts w:cstheme="minorHAnsi"/>
          <w:color w:val="FF0000"/>
          <w:sz w:val="24"/>
          <w:szCs w:val="24"/>
          <w:lang w:val="en-IN"/>
        </w:rPr>
      </w:pPr>
    </w:p>
    <w:p w14:paraId="03EC8ADB" w14:textId="753581FD" w:rsidR="0004572D" w:rsidRPr="00813986" w:rsidRDefault="00AF2280" w:rsidP="00A74668">
      <w:pPr>
        <w:pStyle w:val="NoSpacing"/>
        <w:jc w:val="center"/>
        <w:rPr>
          <w:rFonts w:cstheme="minorHAnsi"/>
          <w:color w:val="FF0000"/>
          <w:sz w:val="24"/>
          <w:szCs w:val="24"/>
          <w:lang w:val="en-IN"/>
        </w:rPr>
      </w:pPr>
      <w:r w:rsidRPr="00AF2280">
        <w:rPr>
          <w:rFonts w:cstheme="minorHAnsi"/>
          <w:noProof/>
          <w:color w:val="FF0000"/>
          <w:sz w:val="24"/>
          <w:szCs w:val="24"/>
          <w:bdr w:val="single" w:sz="18" w:space="0" w:color="0070C0"/>
          <w:lang w:val="en-IN"/>
        </w:rPr>
        <w:drawing>
          <wp:inline distT="0" distB="0" distL="0" distR="0" wp14:anchorId="687E5AA1" wp14:editId="4562E160">
            <wp:extent cx="1533600" cy="3237600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3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668">
        <w:rPr>
          <w:rFonts w:cstheme="minorHAnsi"/>
          <w:color w:val="FF0000"/>
          <w:sz w:val="24"/>
          <w:szCs w:val="24"/>
          <w:lang w:val="en-IN"/>
        </w:rPr>
        <w:t xml:space="preserve">     </w:t>
      </w:r>
      <w:r w:rsidRPr="00AF2280">
        <w:rPr>
          <w:rFonts w:cstheme="minorHAnsi"/>
          <w:noProof/>
          <w:color w:val="FF0000"/>
          <w:sz w:val="24"/>
          <w:szCs w:val="24"/>
          <w:bdr w:val="single" w:sz="18" w:space="0" w:color="0070C0"/>
          <w:lang w:val="en-IN"/>
        </w:rPr>
        <w:drawing>
          <wp:inline distT="0" distB="0" distL="0" distR="0" wp14:anchorId="37EAD44A" wp14:editId="57788161">
            <wp:extent cx="1533600" cy="3237600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3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DF600" w14:textId="064332AC" w:rsidR="00380AFF" w:rsidRPr="00813986" w:rsidRDefault="00380AFF" w:rsidP="003A2A56">
      <w:pPr>
        <w:pStyle w:val="NoSpacing"/>
        <w:jc w:val="center"/>
        <w:rPr>
          <w:rFonts w:cstheme="minorHAnsi"/>
          <w:color w:val="FF0000"/>
          <w:sz w:val="24"/>
          <w:szCs w:val="24"/>
          <w:lang w:val="en-IN"/>
        </w:rPr>
      </w:pPr>
    </w:p>
    <w:p w14:paraId="5AFBADB3" w14:textId="2619C438" w:rsidR="00380AFF" w:rsidRDefault="00380AFF" w:rsidP="003A2A56">
      <w:pPr>
        <w:pStyle w:val="NoSpacing"/>
        <w:jc w:val="center"/>
        <w:rPr>
          <w:rFonts w:cstheme="minorHAnsi"/>
          <w:color w:val="FF0000"/>
          <w:sz w:val="24"/>
          <w:szCs w:val="24"/>
          <w:lang w:val="en-IN"/>
        </w:rPr>
      </w:pPr>
    </w:p>
    <w:p w14:paraId="45895855" w14:textId="77777777" w:rsidR="00385615" w:rsidRPr="00813986" w:rsidRDefault="00385615" w:rsidP="003A2A56">
      <w:pPr>
        <w:pStyle w:val="NoSpacing"/>
        <w:jc w:val="center"/>
        <w:rPr>
          <w:rFonts w:cstheme="minorHAnsi"/>
          <w:color w:val="FF0000"/>
          <w:sz w:val="24"/>
          <w:szCs w:val="24"/>
          <w:lang w:val="en-IN"/>
        </w:rPr>
      </w:pPr>
    </w:p>
    <w:p w14:paraId="1D26EA6F" w14:textId="2D3D55A9" w:rsidR="00380AFF" w:rsidRPr="004E3007" w:rsidRDefault="00380AFF" w:rsidP="00380AFF">
      <w:pPr>
        <w:pStyle w:val="NoSpacing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813986">
        <w:rPr>
          <w:rFonts w:cstheme="minorHAnsi"/>
          <w:sz w:val="24"/>
          <w:szCs w:val="24"/>
        </w:rPr>
        <w:lastRenderedPageBreak/>
        <w:t>Provide valid credentials and tap on the Login button</w:t>
      </w:r>
      <w:r w:rsidRPr="00813986">
        <w:rPr>
          <w:rFonts w:cstheme="minorHAnsi"/>
          <w:sz w:val="24"/>
          <w:szCs w:val="24"/>
          <w:lang w:val="en-GB"/>
        </w:rPr>
        <w:t>, please be advised that the application will need some time to download data from the cloud.</w:t>
      </w:r>
    </w:p>
    <w:p w14:paraId="250C0625" w14:textId="77777777" w:rsidR="004E3007" w:rsidRPr="00813986" w:rsidRDefault="004E3007" w:rsidP="004E3007">
      <w:pPr>
        <w:pStyle w:val="NoSpacing"/>
        <w:ind w:left="1080"/>
        <w:jc w:val="both"/>
        <w:rPr>
          <w:rFonts w:cstheme="minorHAnsi"/>
          <w:sz w:val="24"/>
          <w:szCs w:val="24"/>
        </w:rPr>
      </w:pPr>
    </w:p>
    <w:p w14:paraId="3B45DF0A" w14:textId="77777777" w:rsidR="00AB05F2" w:rsidRDefault="00380AFF" w:rsidP="00AB05F2">
      <w:pPr>
        <w:pStyle w:val="NoSpacing"/>
        <w:ind w:left="1080"/>
        <w:jc w:val="both"/>
        <w:rPr>
          <w:rFonts w:cstheme="minorHAnsi"/>
          <w:color w:val="FF0000"/>
          <w:sz w:val="24"/>
          <w:szCs w:val="24"/>
        </w:rPr>
      </w:pPr>
      <w:r w:rsidRPr="00813986">
        <w:rPr>
          <w:rFonts w:cstheme="minorHAnsi"/>
          <w:b/>
          <w:color w:val="FF0000"/>
          <w:sz w:val="24"/>
          <w:szCs w:val="24"/>
          <w:u w:val="single"/>
        </w:rPr>
        <w:t>Note:</w:t>
      </w:r>
      <w:r w:rsidRPr="00813986">
        <w:rPr>
          <w:rFonts w:cstheme="minorHAnsi"/>
          <w:color w:val="FF0000"/>
          <w:sz w:val="24"/>
          <w:szCs w:val="24"/>
        </w:rPr>
        <w:t xml:space="preserve">  Internet connectivity is required during login otherwise login will fail and the application will not work</w:t>
      </w:r>
    </w:p>
    <w:p w14:paraId="05D06993" w14:textId="77FCE0B8" w:rsidR="00134EDD" w:rsidRPr="00224EFA" w:rsidRDefault="00134EDD" w:rsidP="00AB05F2">
      <w:pPr>
        <w:pStyle w:val="NoSpacing"/>
        <w:ind w:left="1080"/>
        <w:jc w:val="both"/>
        <w:rPr>
          <w:rFonts w:cstheme="minorHAnsi"/>
          <w:sz w:val="14"/>
          <w:szCs w:val="14"/>
        </w:rPr>
      </w:pPr>
      <w:r w:rsidRPr="00813986">
        <w:rPr>
          <w:rFonts w:cstheme="minorHAnsi"/>
          <w:sz w:val="24"/>
          <w:szCs w:val="24"/>
        </w:rPr>
        <w:t xml:space="preserve"> </w:t>
      </w:r>
    </w:p>
    <w:p w14:paraId="5006BAE9" w14:textId="77777777" w:rsidR="004E3007" w:rsidRDefault="00134EDD" w:rsidP="00784FAA">
      <w:pPr>
        <w:jc w:val="center"/>
        <w:rPr>
          <w:rFonts w:eastAsiaTheme="minorEastAsia" w:cstheme="minorHAnsi"/>
          <w:noProof/>
          <w:sz w:val="24"/>
          <w:szCs w:val="24"/>
        </w:rPr>
      </w:pPr>
      <w:r w:rsidRPr="00813986">
        <w:rPr>
          <w:rFonts w:eastAsiaTheme="minorEastAsia" w:cstheme="minorHAnsi"/>
          <w:noProof/>
          <w:sz w:val="24"/>
          <w:szCs w:val="24"/>
        </w:rPr>
        <w:t xml:space="preserve">     </w:t>
      </w:r>
      <w:r w:rsidR="00AB05F2" w:rsidRPr="00AB05F2">
        <w:rPr>
          <w:rFonts w:eastAsiaTheme="minorEastAsia" w:cstheme="minorHAnsi"/>
          <w:noProof/>
          <w:sz w:val="24"/>
          <w:szCs w:val="24"/>
          <w:bdr w:val="single" w:sz="18" w:space="0" w:color="0070C0"/>
        </w:rPr>
        <w:drawing>
          <wp:inline distT="0" distB="0" distL="0" distR="0" wp14:anchorId="0CB6470E" wp14:editId="02977734">
            <wp:extent cx="1533600" cy="3237600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3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5F2">
        <w:rPr>
          <w:rFonts w:eastAsiaTheme="minorEastAsia" w:cstheme="minorHAnsi"/>
          <w:noProof/>
          <w:sz w:val="24"/>
          <w:szCs w:val="24"/>
        </w:rPr>
        <w:t xml:space="preserve"> </w:t>
      </w:r>
    </w:p>
    <w:p w14:paraId="222EFDE6" w14:textId="07512BB7" w:rsidR="00C4345E" w:rsidRPr="00813986" w:rsidRDefault="00AB05F2" w:rsidP="00784FAA">
      <w:pPr>
        <w:jc w:val="center"/>
        <w:rPr>
          <w:rFonts w:eastAsiaTheme="minorEastAsia" w:cstheme="minorHAnsi"/>
          <w:sz w:val="24"/>
          <w:szCs w:val="24"/>
        </w:rPr>
      </w:pPr>
      <w:r w:rsidRPr="00AB05F2">
        <w:rPr>
          <w:rFonts w:eastAsiaTheme="minorEastAsia" w:cstheme="minorHAnsi"/>
          <w:noProof/>
          <w:sz w:val="24"/>
          <w:szCs w:val="24"/>
          <w:bdr w:val="single" w:sz="18" w:space="0" w:color="0070C0"/>
        </w:rPr>
        <w:drawing>
          <wp:inline distT="0" distB="0" distL="0" distR="0" wp14:anchorId="3C5806D0" wp14:editId="1E1F9E52">
            <wp:extent cx="1533600" cy="3237600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3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cstheme="minorHAnsi"/>
          <w:noProof/>
          <w:sz w:val="24"/>
          <w:szCs w:val="24"/>
        </w:rPr>
        <w:t xml:space="preserve">     </w:t>
      </w:r>
      <w:r w:rsidRPr="00AB05F2">
        <w:rPr>
          <w:rFonts w:eastAsiaTheme="minorEastAsia" w:cstheme="minorHAnsi"/>
          <w:noProof/>
          <w:sz w:val="24"/>
          <w:szCs w:val="24"/>
          <w:bdr w:val="single" w:sz="18" w:space="0" w:color="0070C0"/>
        </w:rPr>
        <w:drawing>
          <wp:inline distT="0" distB="0" distL="0" distR="0" wp14:anchorId="7304A813" wp14:editId="0B8D423F">
            <wp:extent cx="1533600" cy="3237600"/>
            <wp:effectExtent l="0" t="0" r="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3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5E2" w:rsidRPr="00813986">
        <w:rPr>
          <w:rFonts w:eastAsiaTheme="minorEastAsia" w:cstheme="minorHAnsi"/>
          <w:sz w:val="24"/>
          <w:szCs w:val="24"/>
        </w:rPr>
        <w:t xml:space="preserve"> </w:t>
      </w:r>
    </w:p>
    <w:p w14:paraId="487FD107" w14:textId="54BF904C" w:rsidR="004B5722" w:rsidRDefault="004B5722" w:rsidP="008E746D">
      <w:pPr>
        <w:pStyle w:val="NoSpacing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813986">
        <w:rPr>
          <w:rFonts w:cstheme="minorHAnsi"/>
          <w:sz w:val="24"/>
          <w:szCs w:val="24"/>
        </w:rPr>
        <w:lastRenderedPageBreak/>
        <w:t xml:space="preserve">Tap on </w:t>
      </w:r>
      <w:r w:rsidRPr="00B46C76">
        <w:rPr>
          <w:rFonts w:cstheme="minorHAnsi"/>
          <w:b/>
          <w:bCs/>
          <w:color w:val="0070C0"/>
          <w:sz w:val="24"/>
          <w:szCs w:val="24"/>
        </w:rPr>
        <w:t>SCAN BARCODE</w:t>
      </w:r>
      <w:r w:rsidRPr="00B46C76">
        <w:rPr>
          <w:rFonts w:cstheme="minorHAnsi"/>
          <w:color w:val="0070C0"/>
          <w:sz w:val="24"/>
          <w:szCs w:val="24"/>
        </w:rPr>
        <w:t xml:space="preserve"> </w:t>
      </w:r>
      <w:r w:rsidRPr="00813986">
        <w:rPr>
          <w:rFonts w:cstheme="minorHAnsi"/>
          <w:sz w:val="24"/>
          <w:szCs w:val="24"/>
        </w:rPr>
        <w:t>and s</w:t>
      </w:r>
      <w:r w:rsidR="001E6FB5" w:rsidRPr="00813986">
        <w:rPr>
          <w:rFonts w:cstheme="minorHAnsi"/>
          <w:sz w:val="24"/>
          <w:szCs w:val="24"/>
        </w:rPr>
        <w:t>can the barcode of the cooler.</w:t>
      </w:r>
      <w:r w:rsidR="00E7526E" w:rsidRPr="00813986">
        <w:rPr>
          <w:rFonts w:cstheme="minorHAnsi"/>
          <w:sz w:val="24"/>
          <w:szCs w:val="24"/>
        </w:rPr>
        <w:t xml:space="preserve"> Cooler Serial Number could also</w:t>
      </w:r>
      <w:r w:rsidR="00577E88" w:rsidRPr="00813986">
        <w:rPr>
          <w:rFonts w:cstheme="minorHAnsi"/>
          <w:sz w:val="24"/>
          <w:szCs w:val="24"/>
        </w:rPr>
        <w:t xml:space="preserve"> be</w:t>
      </w:r>
      <w:r w:rsidR="00E7526E" w:rsidRPr="00813986">
        <w:rPr>
          <w:rFonts w:cstheme="minorHAnsi"/>
          <w:sz w:val="24"/>
          <w:szCs w:val="24"/>
        </w:rPr>
        <w:t xml:space="preserve"> entered manually by taping on </w:t>
      </w:r>
      <w:r w:rsidR="00E7526E" w:rsidRPr="00B46C76">
        <w:rPr>
          <w:rFonts w:cstheme="minorHAnsi"/>
          <w:b/>
          <w:bCs/>
          <w:color w:val="0070C0"/>
          <w:sz w:val="24"/>
          <w:szCs w:val="24"/>
        </w:rPr>
        <w:t>ENTER MANUALLY BARCODE</w:t>
      </w:r>
      <w:r w:rsidRPr="00813986">
        <w:rPr>
          <w:rFonts w:cstheme="minorHAnsi"/>
          <w:sz w:val="24"/>
          <w:szCs w:val="24"/>
        </w:rPr>
        <w:t>.</w:t>
      </w:r>
    </w:p>
    <w:p w14:paraId="540FA533" w14:textId="77777777" w:rsidR="002D446D" w:rsidRPr="002D446D" w:rsidRDefault="002D446D" w:rsidP="002D446D">
      <w:pPr>
        <w:pStyle w:val="NoSpacing"/>
        <w:ind w:left="643"/>
        <w:jc w:val="both"/>
        <w:rPr>
          <w:rFonts w:cstheme="minorHAnsi"/>
          <w:sz w:val="12"/>
          <w:szCs w:val="12"/>
        </w:rPr>
      </w:pPr>
    </w:p>
    <w:p w14:paraId="21316955" w14:textId="750C3D72" w:rsidR="004B5722" w:rsidRPr="00AD0816" w:rsidRDefault="00AD0816" w:rsidP="00314E80">
      <w:pPr>
        <w:pStyle w:val="NoSpacing"/>
        <w:ind w:left="720"/>
        <w:jc w:val="center"/>
        <w:rPr>
          <w:rFonts w:cstheme="minorHAnsi"/>
          <w:sz w:val="14"/>
          <w:szCs w:val="14"/>
        </w:rPr>
      </w:pPr>
      <w:r w:rsidRPr="00AD0816">
        <w:rPr>
          <w:rFonts w:cstheme="minorHAnsi"/>
          <w:noProof/>
          <w:sz w:val="24"/>
          <w:szCs w:val="24"/>
          <w:bdr w:val="single" w:sz="18" w:space="0" w:color="0070C0"/>
        </w:rPr>
        <w:drawing>
          <wp:inline distT="0" distB="0" distL="0" distR="0" wp14:anchorId="719E2A88" wp14:editId="3F98B3DC">
            <wp:extent cx="1533600" cy="3237600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3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4E80" w:rsidRPr="00813986">
        <w:rPr>
          <w:rFonts w:cstheme="minorHAnsi"/>
          <w:sz w:val="24"/>
          <w:szCs w:val="24"/>
        </w:rPr>
        <w:t xml:space="preserve">     </w:t>
      </w:r>
      <w:r w:rsidR="001E6FB5" w:rsidRPr="00813986">
        <w:rPr>
          <w:rFonts w:cstheme="minorHAnsi"/>
          <w:noProof/>
          <w:sz w:val="24"/>
          <w:szCs w:val="24"/>
          <w:bdr w:val="single" w:sz="18" w:space="0" w:color="0070C0"/>
          <w:lang w:val="bg-BG" w:eastAsia="bg-BG"/>
        </w:rPr>
        <w:drawing>
          <wp:inline distT="0" distB="0" distL="0" distR="0" wp14:anchorId="7C1EC6A6" wp14:editId="50FF6A45">
            <wp:extent cx="3240000" cy="1533600"/>
            <wp:effectExtent l="0" t="4128" r="0" b="0"/>
            <wp:docPr id="11" name="Picture 11" descr="C:\Users\ACER\AppData\Local\Microsoft\Windows\INetCache\Content.Word\Screenshot_20171018-15345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AppData\Local\Microsoft\Windows\INetCache\Content.Word\Screenshot_20171018-15345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0000" cy="15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5722" w:rsidRPr="00813986">
        <w:rPr>
          <w:rFonts w:cstheme="minorHAnsi"/>
          <w:sz w:val="24"/>
          <w:szCs w:val="24"/>
        </w:rPr>
        <w:br/>
      </w:r>
    </w:p>
    <w:p w14:paraId="6248B859" w14:textId="690AD988" w:rsidR="00C31F00" w:rsidRPr="00AD0816" w:rsidRDefault="008D2D1E" w:rsidP="00AF7834">
      <w:pPr>
        <w:pStyle w:val="ListParagraph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AD0816">
        <w:rPr>
          <w:rFonts w:cstheme="minorHAnsi"/>
          <w:sz w:val="24"/>
          <w:szCs w:val="24"/>
        </w:rPr>
        <w:t xml:space="preserve">After the </w:t>
      </w:r>
      <w:r w:rsidR="001E6FB5" w:rsidRPr="00AD0816">
        <w:rPr>
          <w:rFonts w:cstheme="minorHAnsi"/>
          <w:sz w:val="24"/>
          <w:szCs w:val="24"/>
        </w:rPr>
        <w:t xml:space="preserve">barcode </w:t>
      </w:r>
      <w:r w:rsidR="00A44F9D" w:rsidRPr="00AD0816">
        <w:rPr>
          <w:rFonts w:cstheme="minorHAnsi"/>
          <w:sz w:val="24"/>
          <w:szCs w:val="24"/>
        </w:rPr>
        <w:t xml:space="preserve">of the cooler </w:t>
      </w:r>
      <w:r w:rsidR="001E6FB5" w:rsidRPr="00AD0816">
        <w:rPr>
          <w:rFonts w:cstheme="minorHAnsi"/>
          <w:sz w:val="24"/>
          <w:szCs w:val="24"/>
        </w:rPr>
        <w:t>is successfully scanned</w:t>
      </w:r>
      <w:r w:rsidR="004B5722" w:rsidRPr="00AD0816">
        <w:rPr>
          <w:rFonts w:cstheme="minorHAnsi"/>
          <w:sz w:val="24"/>
          <w:szCs w:val="24"/>
        </w:rPr>
        <w:t xml:space="preserve"> </w:t>
      </w:r>
      <w:r w:rsidR="00E73703" w:rsidRPr="00AD0816">
        <w:rPr>
          <w:rFonts w:cstheme="minorHAnsi"/>
          <w:bCs/>
          <w:sz w:val="24"/>
          <w:szCs w:val="24"/>
        </w:rPr>
        <w:t>open and close the door of the cooler to wake up the SmartTag</w:t>
      </w:r>
      <w:r w:rsidR="00E73703" w:rsidRPr="00AD0816">
        <w:rPr>
          <w:rFonts w:cstheme="minorHAnsi"/>
          <w:sz w:val="24"/>
          <w:szCs w:val="24"/>
        </w:rPr>
        <w:t xml:space="preserve"> and </w:t>
      </w:r>
      <w:r w:rsidR="004B5722" w:rsidRPr="00AD0816">
        <w:rPr>
          <w:rFonts w:cstheme="minorHAnsi"/>
          <w:sz w:val="24"/>
          <w:szCs w:val="24"/>
        </w:rPr>
        <w:t xml:space="preserve">tap again on </w:t>
      </w:r>
      <w:r w:rsidR="004B5722" w:rsidRPr="00B46C76">
        <w:rPr>
          <w:rFonts w:cstheme="minorHAnsi"/>
          <w:b/>
          <w:bCs/>
          <w:color w:val="0070C0"/>
          <w:sz w:val="24"/>
          <w:szCs w:val="24"/>
        </w:rPr>
        <w:t>SCAN BARCODE</w:t>
      </w:r>
      <w:r w:rsidR="00166D68" w:rsidRPr="00B46C76">
        <w:rPr>
          <w:rFonts w:cstheme="minorHAnsi"/>
          <w:color w:val="0070C0"/>
          <w:sz w:val="24"/>
          <w:szCs w:val="24"/>
        </w:rPr>
        <w:t xml:space="preserve"> </w:t>
      </w:r>
      <w:r w:rsidR="00166D68" w:rsidRPr="00AD0816">
        <w:rPr>
          <w:rFonts w:cstheme="minorHAnsi"/>
          <w:sz w:val="24"/>
          <w:szCs w:val="24"/>
        </w:rPr>
        <w:t>for Smart Device Serial</w:t>
      </w:r>
      <w:r w:rsidR="004B5722" w:rsidRPr="00AD0816">
        <w:rPr>
          <w:rFonts w:cstheme="minorHAnsi"/>
          <w:sz w:val="24"/>
          <w:szCs w:val="24"/>
        </w:rPr>
        <w:t xml:space="preserve"> and </w:t>
      </w:r>
      <w:r w:rsidR="000D1445" w:rsidRPr="00AD0816">
        <w:rPr>
          <w:rFonts w:cstheme="minorHAnsi"/>
          <w:noProof/>
          <w:sz w:val="24"/>
          <w:szCs w:val="24"/>
        </w:rPr>
        <w:t xml:space="preserve">scan the </w:t>
      </w:r>
      <w:r w:rsidR="00D32F71" w:rsidRPr="00AD0816">
        <w:rPr>
          <w:rFonts w:cstheme="minorHAnsi"/>
          <w:sz w:val="24"/>
          <w:szCs w:val="24"/>
        </w:rPr>
        <w:t>barcode of</w:t>
      </w:r>
      <w:r w:rsidR="000D1445" w:rsidRPr="00AD0816">
        <w:rPr>
          <w:rFonts w:cstheme="minorHAnsi"/>
          <w:sz w:val="24"/>
          <w:szCs w:val="24"/>
        </w:rPr>
        <w:t xml:space="preserve"> </w:t>
      </w:r>
      <w:r w:rsidR="00D32F71" w:rsidRPr="00AD0816">
        <w:rPr>
          <w:rFonts w:cstheme="minorHAnsi"/>
          <w:sz w:val="24"/>
          <w:szCs w:val="24"/>
        </w:rPr>
        <w:t>the Smar</w:t>
      </w:r>
      <w:r w:rsidR="008015E1" w:rsidRPr="00AD0816">
        <w:rPr>
          <w:rFonts w:cstheme="minorHAnsi"/>
          <w:sz w:val="24"/>
          <w:szCs w:val="24"/>
        </w:rPr>
        <w:t>tTag</w:t>
      </w:r>
      <w:r w:rsidR="005123D1" w:rsidRPr="00AD0816">
        <w:rPr>
          <w:rFonts w:cstheme="minorHAnsi"/>
          <w:sz w:val="24"/>
          <w:szCs w:val="24"/>
        </w:rPr>
        <w:t xml:space="preserve">. </w:t>
      </w:r>
      <w:r w:rsidR="00166D68" w:rsidRPr="00AD0816">
        <w:rPr>
          <w:rFonts w:cstheme="minorHAnsi"/>
          <w:sz w:val="24"/>
          <w:szCs w:val="24"/>
        </w:rPr>
        <w:t xml:space="preserve">Smart Device Serial Number could also be entered manually by taping on </w:t>
      </w:r>
      <w:r w:rsidR="00166D68" w:rsidRPr="00B46C76">
        <w:rPr>
          <w:rFonts w:cstheme="minorHAnsi"/>
          <w:b/>
          <w:bCs/>
          <w:color w:val="0070C0"/>
          <w:sz w:val="24"/>
          <w:szCs w:val="24"/>
        </w:rPr>
        <w:t>ENTER MANUALLY BARCODE</w:t>
      </w:r>
      <w:r w:rsidR="00166D68" w:rsidRPr="00AD0816">
        <w:rPr>
          <w:rFonts w:cstheme="minorHAnsi"/>
          <w:sz w:val="24"/>
          <w:szCs w:val="24"/>
        </w:rPr>
        <w:t>.</w:t>
      </w:r>
    </w:p>
    <w:p w14:paraId="660027DB" w14:textId="56FF98B6" w:rsidR="004B5722" w:rsidRDefault="00AD0816" w:rsidP="004B5722">
      <w:pPr>
        <w:pStyle w:val="ListParagraph"/>
        <w:jc w:val="center"/>
        <w:rPr>
          <w:rFonts w:cstheme="minorHAnsi"/>
          <w:sz w:val="24"/>
          <w:szCs w:val="24"/>
        </w:rPr>
      </w:pPr>
      <w:r w:rsidRPr="00AD0816">
        <w:rPr>
          <w:rFonts w:cstheme="minorHAnsi"/>
          <w:noProof/>
          <w:sz w:val="24"/>
          <w:szCs w:val="24"/>
          <w:bdr w:val="single" w:sz="18" w:space="0" w:color="0070C0"/>
        </w:rPr>
        <w:drawing>
          <wp:inline distT="0" distB="0" distL="0" distR="0" wp14:anchorId="6B64496A" wp14:editId="7F08EC35">
            <wp:extent cx="1533600" cy="3237600"/>
            <wp:effectExtent l="0" t="0" r="0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3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   </w:t>
      </w:r>
      <w:r w:rsidR="00096369" w:rsidRPr="00813986">
        <w:rPr>
          <w:rFonts w:cstheme="minorHAnsi"/>
          <w:noProof/>
          <w:sz w:val="24"/>
          <w:szCs w:val="24"/>
          <w:bdr w:val="single" w:sz="18" w:space="0" w:color="0070C0"/>
        </w:rPr>
        <w:drawing>
          <wp:inline distT="0" distB="0" distL="0" distR="0" wp14:anchorId="7F6C61F0" wp14:editId="50745BA1">
            <wp:extent cx="1533600" cy="3240000"/>
            <wp:effectExtent l="0" t="0" r="0" b="0"/>
            <wp:docPr id="42" name="Pictur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bookmarkEnd w:id="1"/>
    <w:p w14:paraId="69D8E255" w14:textId="5B6FE221" w:rsidR="008F2683" w:rsidRDefault="00212F0B" w:rsidP="005042E5">
      <w:pPr>
        <w:pStyle w:val="ListParagraph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212F0B">
        <w:rPr>
          <w:rFonts w:cstheme="minorHAnsi"/>
          <w:sz w:val="24"/>
          <w:szCs w:val="24"/>
        </w:rPr>
        <w:lastRenderedPageBreak/>
        <w:t xml:space="preserve">After the Smart Device Serial Number is successfully scanned the application will check the association in </w:t>
      </w:r>
      <w:r w:rsidR="009E53D6">
        <w:rPr>
          <w:rFonts w:cstheme="minorHAnsi"/>
          <w:sz w:val="24"/>
          <w:szCs w:val="24"/>
        </w:rPr>
        <w:t xml:space="preserve">the </w:t>
      </w:r>
      <w:r w:rsidRPr="00212F0B">
        <w:rPr>
          <w:rFonts w:cstheme="minorHAnsi"/>
          <w:sz w:val="24"/>
          <w:szCs w:val="24"/>
        </w:rPr>
        <w:t>eBest I</w:t>
      </w:r>
      <w:r w:rsidR="009E53D6">
        <w:rPr>
          <w:rFonts w:cstheme="minorHAnsi"/>
          <w:sz w:val="24"/>
          <w:szCs w:val="24"/>
        </w:rPr>
        <w:t>o</w:t>
      </w:r>
      <w:r w:rsidRPr="00212F0B">
        <w:rPr>
          <w:rFonts w:cstheme="minorHAnsi"/>
          <w:sz w:val="24"/>
          <w:szCs w:val="24"/>
        </w:rPr>
        <w:t xml:space="preserve">T System. The following message will be shown if the association between the scanned cooler and Smart Device are in </w:t>
      </w:r>
      <w:r w:rsidR="009E53D6">
        <w:rPr>
          <w:rFonts w:cstheme="minorHAnsi"/>
          <w:sz w:val="24"/>
          <w:szCs w:val="24"/>
        </w:rPr>
        <w:t xml:space="preserve">the </w:t>
      </w:r>
      <w:r w:rsidRPr="00212F0B">
        <w:rPr>
          <w:rFonts w:cstheme="minorHAnsi"/>
          <w:sz w:val="24"/>
          <w:szCs w:val="24"/>
        </w:rPr>
        <w:t>eBest I</w:t>
      </w:r>
      <w:r w:rsidR="009E53D6">
        <w:rPr>
          <w:rFonts w:cstheme="minorHAnsi"/>
          <w:sz w:val="24"/>
          <w:szCs w:val="24"/>
        </w:rPr>
        <w:t>o</w:t>
      </w:r>
      <w:r w:rsidRPr="00212F0B">
        <w:rPr>
          <w:rFonts w:cstheme="minorHAnsi"/>
          <w:sz w:val="24"/>
          <w:szCs w:val="24"/>
        </w:rPr>
        <w:t>T System.</w:t>
      </w:r>
    </w:p>
    <w:p w14:paraId="50E18DB7" w14:textId="77777777" w:rsidR="003A3EC2" w:rsidRDefault="003A3EC2" w:rsidP="003A3EC2">
      <w:pPr>
        <w:pStyle w:val="ListParagraph"/>
        <w:ind w:left="643"/>
        <w:jc w:val="both"/>
        <w:rPr>
          <w:rFonts w:cstheme="minorHAnsi"/>
          <w:sz w:val="24"/>
          <w:szCs w:val="24"/>
        </w:rPr>
      </w:pPr>
    </w:p>
    <w:p w14:paraId="5D47696C" w14:textId="789C05C8" w:rsidR="003A3EC2" w:rsidRPr="005042E5" w:rsidRDefault="003A3EC2" w:rsidP="003A3EC2">
      <w:pPr>
        <w:pStyle w:val="ListParagraph"/>
        <w:ind w:left="643"/>
        <w:jc w:val="both"/>
        <w:rPr>
          <w:rFonts w:cstheme="minorHAnsi"/>
          <w:sz w:val="24"/>
          <w:szCs w:val="24"/>
        </w:rPr>
      </w:pPr>
      <w:r>
        <w:rPr>
          <w:sz w:val="24"/>
        </w:rPr>
        <w:t xml:space="preserve">If there is a problem with the association, an Error message will be shown. All the possible Errors and the reasons for them could be seen in the </w:t>
      </w:r>
      <w:r w:rsidRPr="003A3EC2">
        <w:rPr>
          <w:b/>
          <w:bCs/>
          <w:color w:val="0070C0"/>
          <w:sz w:val="24"/>
        </w:rPr>
        <w:t>LIST OF ERRORS, ALERTS, AND OK MESSAGES</w:t>
      </w:r>
      <w:r>
        <w:rPr>
          <w:b/>
          <w:bCs/>
          <w:sz w:val="24"/>
        </w:rPr>
        <w:t>.</w:t>
      </w:r>
    </w:p>
    <w:p w14:paraId="780B7650" w14:textId="77777777" w:rsidR="008F2683" w:rsidRPr="00813986" w:rsidRDefault="008F2683" w:rsidP="005123D1">
      <w:pPr>
        <w:pStyle w:val="ListParagraph"/>
        <w:rPr>
          <w:rFonts w:cstheme="minorHAnsi"/>
          <w:sz w:val="14"/>
          <w:szCs w:val="14"/>
        </w:rPr>
      </w:pPr>
    </w:p>
    <w:p w14:paraId="2C50CF9C" w14:textId="55A87271" w:rsidR="00445C11" w:rsidRDefault="005042E5" w:rsidP="008F2683">
      <w:pPr>
        <w:pStyle w:val="ListParagraph"/>
        <w:jc w:val="center"/>
        <w:rPr>
          <w:rFonts w:cstheme="minorHAnsi"/>
          <w:sz w:val="24"/>
          <w:szCs w:val="24"/>
        </w:rPr>
      </w:pPr>
      <w:r w:rsidRPr="005042E5">
        <w:rPr>
          <w:rFonts w:cstheme="minorHAnsi"/>
          <w:noProof/>
          <w:sz w:val="24"/>
          <w:szCs w:val="24"/>
          <w:bdr w:val="single" w:sz="18" w:space="0" w:color="0070C0"/>
        </w:rPr>
        <w:drawing>
          <wp:inline distT="0" distB="0" distL="0" distR="0" wp14:anchorId="39E9AEB9" wp14:editId="75FF5059">
            <wp:extent cx="1533600" cy="3237600"/>
            <wp:effectExtent l="0" t="0" r="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3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369EF" w14:textId="1ED3D895" w:rsidR="00F24193" w:rsidRDefault="00F24193" w:rsidP="008F2683">
      <w:pPr>
        <w:pStyle w:val="ListParagraph"/>
        <w:jc w:val="center"/>
        <w:rPr>
          <w:rFonts w:cstheme="minorHAnsi"/>
          <w:sz w:val="24"/>
          <w:szCs w:val="24"/>
        </w:rPr>
      </w:pPr>
    </w:p>
    <w:p w14:paraId="40288F0A" w14:textId="52D25B79" w:rsidR="00F24193" w:rsidRDefault="00F24193" w:rsidP="008F2683">
      <w:pPr>
        <w:pStyle w:val="ListParagraph"/>
        <w:jc w:val="center"/>
        <w:rPr>
          <w:rFonts w:cstheme="minorHAnsi"/>
          <w:sz w:val="24"/>
          <w:szCs w:val="24"/>
        </w:rPr>
      </w:pPr>
    </w:p>
    <w:p w14:paraId="6B0C071F" w14:textId="2A645785" w:rsidR="00F24193" w:rsidRDefault="00F24193" w:rsidP="008F2683">
      <w:pPr>
        <w:pStyle w:val="ListParagraph"/>
        <w:jc w:val="center"/>
        <w:rPr>
          <w:rFonts w:cstheme="minorHAnsi"/>
          <w:sz w:val="24"/>
          <w:szCs w:val="24"/>
        </w:rPr>
      </w:pPr>
    </w:p>
    <w:p w14:paraId="667E640D" w14:textId="55A82DD0" w:rsidR="00F24193" w:rsidRDefault="00F24193" w:rsidP="008F2683">
      <w:pPr>
        <w:pStyle w:val="ListParagraph"/>
        <w:jc w:val="center"/>
        <w:rPr>
          <w:rFonts w:cstheme="minorHAnsi"/>
          <w:sz w:val="24"/>
          <w:szCs w:val="24"/>
        </w:rPr>
      </w:pPr>
    </w:p>
    <w:p w14:paraId="2FF272C9" w14:textId="43A3C2C4" w:rsidR="00F24193" w:rsidRDefault="00F24193" w:rsidP="008F2683">
      <w:pPr>
        <w:pStyle w:val="ListParagraph"/>
        <w:jc w:val="center"/>
        <w:rPr>
          <w:rFonts w:cstheme="minorHAnsi"/>
          <w:sz w:val="24"/>
          <w:szCs w:val="24"/>
        </w:rPr>
      </w:pPr>
    </w:p>
    <w:p w14:paraId="7C73BD25" w14:textId="01DE8C67" w:rsidR="00F24193" w:rsidRDefault="00F24193" w:rsidP="008F2683">
      <w:pPr>
        <w:pStyle w:val="ListParagraph"/>
        <w:jc w:val="center"/>
        <w:rPr>
          <w:rFonts w:cstheme="minorHAnsi"/>
          <w:sz w:val="24"/>
          <w:szCs w:val="24"/>
        </w:rPr>
      </w:pPr>
    </w:p>
    <w:p w14:paraId="51BD0B42" w14:textId="0C6247D4" w:rsidR="00F24193" w:rsidRDefault="00F24193" w:rsidP="008F2683">
      <w:pPr>
        <w:pStyle w:val="ListParagraph"/>
        <w:jc w:val="center"/>
        <w:rPr>
          <w:rFonts w:cstheme="minorHAnsi"/>
          <w:sz w:val="24"/>
          <w:szCs w:val="24"/>
        </w:rPr>
      </w:pPr>
    </w:p>
    <w:p w14:paraId="316A56F9" w14:textId="345671C8" w:rsidR="00F24193" w:rsidRDefault="00F24193" w:rsidP="008F2683">
      <w:pPr>
        <w:pStyle w:val="ListParagraph"/>
        <w:jc w:val="center"/>
        <w:rPr>
          <w:rFonts w:cstheme="minorHAnsi"/>
          <w:sz w:val="24"/>
          <w:szCs w:val="24"/>
        </w:rPr>
      </w:pPr>
    </w:p>
    <w:p w14:paraId="7357D680" w14:textId="5B6CF87D" w:rsidR="00F24193" w:rsidRDefault="00F24193" w:rsidP="008F2683">
      <w:pPr>
        <w:pStyle w:val="ListParagraph"/>
        <w:jc w:val="center"/>
        <w:rPr>
          <w:rFonts w:cstheme="minorHAnsi"/>
          <w:sz w:val="24"/>
          <w:szCs w:val="24"/>
        </w:rPr>
      </w:pPr>
    </w:p>
    <w:p w14:paraId="7E85BDE1" w14:textId="66112AF0" w:rsidR="00F24193" w:rsidRDefault="00F24193" w:rsidP="008F2683">
      <w:pPr>
        <w:pStyle w:val="ListParagraph"/>
        <w:jc w:val="center"/>
        <w:rPr>
          <w:rFonts w:cstheme="minorHAnsi"/>
          <w:sz w:val="24"/>
          <w:szCs w:val="24"/>
        </w:rPr>
      </w:pPr>
    </w:p>
    <w:p w14:paraId="3BA923BD" w14:textId="61AC3939" w:rsidR="00F24193" w:rsidRDefault="00F24193" w:rsidP="008F2683">
      <w:pPr>
        <w:pStyle w:val="ListParagraph"/>
        <w:jc w:val="center"/>
        <w:rPr>
          <w:rFonts w:cstheme="minorHAnsi"/>
          <w:sz w:val="24"/>
          <w:szCs w:val="24"/>
        </w:rPr>
      </w:pPr>
    </w:p>
    <w:p w14:paraId="271C32B9" w14:textId="003C5F8B" w:rsidR="00F24193" w:rsidRDefault="00F24193" w:rsidP="008F2683">
      <w:pPr>
        <w:pStyle w:val="ListParagraph"/>
        <w:jc w:val="center"/>
        <w:rPr>
          <w:rFonts w:cstheme="minorHAnsi"/>
          <w:sz w:val="24"/>
          <w:szCs w:val="24"/>
        </w:rPr>
      </w:pPr>
    </w:p>
    <w:p w14:paraId="272A09DA" w14:textId="77777777" w:rsidR="00F24193" w:rsidRPr="00813986" w:rsidRDefault="00F24193" w:rsidP="008F2683">
      <w:pPr>
        <w:pStyle w:val="ListParagraph"/>
        <w:jc w:val="center"/>
        <w:rPr>
          <w:rFonts w:cstheme="minorHAnsi"/>
          <w:sz w:val="24"/>
          <w:szCs w:val="24"/>
        </w:rPr>
      </w:pPr>
    </w:p>
    <w:p w14:paraId="62BD8090" w14:textId="0376B896" w:rsidR="00813986" w:rsidRPr="00B46C76" w:rsidRDefault="00813986" w:rsidP="00813986">
      <w:pPr>
        <w:pStyle w:val="Heading1"/>
        <w:numPr>
          <w:ilvl w:val="0"/>
          <w:numId w:val="0"/>
        </w:numPr>
        <w:ind w:left="432" w:hanging="432"/>
        <w:rPr>
          <w:rFonts w:asciiTheme="minorHAnsi" w:hAnsiTheme="minorHAnsi" w:cstheme="minorHAnsi"/>
          <w:bCs w:val="0"/>
          <w:caps/>
          <w:noProof/>
          <w:color w:val="0070C0"/>
        </w:rPr>
      </w:pPr>
      <w:bookmarkStart w:id="12" w:name="_Toc67044972"/>
      <w:r w:rsidRPr="00B46C76">
        <w:rPr>
          <w:rFonts w:asciiTheme="minorHAnsi" w:hAnsiTheme="minorHAnsi" w:cstheme="minorHAnsi"/>
          <w:bCs w:val="0"/>
          <w:caps/>
          <w:noProof/>
          <w:color w:val="0070C0"/>
        </w:rPr>
        <w:lastRenderedPageBreak/>
        <w:t>LOGS</w:t>
      </w:r>
      <w:bookmarkEnd w:id="12"/>
    </w:p>
    <w:p w14:paraId="07501787" w14:textId="3E09744D" w:rsidR="006D4839" w:rsidRDefault="00A069CB" w:rsidP="00573643">
      <w:pPr>
        <w:pStyle w:val="ListParagraph"/>
        <w:numPr>
          <w:ilvl w:val="0"/>
          <w:numId w:val="15"/>
        </w:numPr>
        <w:jc w:val="both"/>
        <w:rPr>
          <w:rFonts w:cstheme="minorHAnsi"/>
          <w:sz w:val="24"/>
          <w:szCs w:val="24"/>
        </w:rPr>
      </w:pPr>
      <w:r w:rsidRPr="00B46C76">
        <w:rPr>
          <w:rFonts w:cstheme="minorHAnsi"/>
          <w:b/>
          <w:bCs/>
          <w:color w:val="0070C0"/>
          <w:sz w:val="24"/>
          <w:szCs w:val="24"/>
        </w:rPr>
        <w:t>QC DETAILS</w:t>
      </w:r>
      <w:r w:rsidR="00573643" w:rsidRPr="00B46C76">
        <w:rPr>
          <w:rFonts w:cstheme="minorHAnsi"/>
          <w:b/>
          <w:bCs/>
          <w:color w:val="0070C0"/>
          <w:sz w:val="24"/>
          <w:szCs w:val="24"/>
        </w:rPr>
        <w:t xml:space="preserve"> </w:t>
      </w:r>
      <w:r w:rsidR="007746E2" w:rsidRPr="00B46C76">
        <w:rPr>
          <w:rFonts w:cstheme="minorHAnsi"/>
          <w:b/>
          <w:bCs/>
          <w:color w:val="0070C0"/>
          <w:sz w:val="24"/>
          <w:szCs w:val="24"/>
        </w:rPr>
        <w:t>–</w:t>
      </w:r>
      <w:r w:rsidR="00573643" w:rsidRPr="00B46C76">
        <w:rPr>
          <w:rFonts w:cstheme="minorHAnsi"/>
          <w:b/>
          <w:bCs/>
          <w:color w:val="0070C0"/>
          <w:sz w:val="24"/>
          <w:szCs w:val="24"/>
        </w:rPr>
        <w:t xml:space="preserve"> </w:t>
      </w:r>
      <w:r w:rsidR="007746E2">
        <w:rPr>
          <w:rFonts w:cstheme="minorHAnsi"/>
          <w:sz w:val="24"/>
          <w:szCs w:val="24"/>
        </w:rPr>
        <w:t>To S</w:t>
      </w:r>
      <w:r w:rsidRPr="00A069CB">
        <w:rPr>
          <w:rFonts w:cstheme="minorHAnsi"/>
          <w:sz w:val="24"/>
          <w:szCs w:val="24"/>
        </w:rPr>
        <w:t>howing all the Cooler, Smart Device checks done and the results from those checks. If View is tapped, details are shown.</w:t>
      </w:r>
      <w:r w:rsidR="008F2683" w:rsidRPr="00573643">
        <w:rPr>
          <w:rFonts w:cstheme="minorHAnsi"/>
          <w:sz w:val="24"/>
          <w:szCs w:val="24"/>
        </w:rPr>
        <w:tab/>
      </w:r>
    </w:p>
    <w:p w14:paraId="0BBF9347" w14:textId="77777777" w:rsidR="002A0D20" w:rsidRDefault="002A0D20" w:rsidP="002A0D20">
      <w:pPr>
        <w:pStyle w:val="ListParagraph"/>
        <w:jc w:val="both"/>
        <w:rPr>
          <w:rFonts w:cstheme="minorHAnsi"/>
          <w:sz w:val="24"/>
          <w:szCs w:val="24"/>
        </w:rPr>
      </w:pPr>
    </w:p>
    <w:p w14:paraId="55AAC14C" w14:textId="50CC900A" w:rsidR="007746E2" w:rsidRDefault="002A0D20" w:rsidP="00AD1E29">
      <w:pPr>
        <w:pStyle w:val="ListParagraph"/>
        <w:jc w:val="center"/>
        <w:rPr>
          <w:rFonts w:cstheme="minorHAnsi"/>
          <w:sz w:val="24"/>
          <w:szCs w:val="24"/>
        </w:rPr>
      </w:pPr>
      <w:r w:rsidRPr="002A0D20">
        <w:rPr>
          <w:rFonts w:cstheme="minorHAnsi"/>
          <w:noProof/>
          <w:sz w:val="24"/>
          <w:szCs w:val="24"/>
          <w:bdr w:val="single" w:sz="18" w:space="0" w:color="0070C0"/>
        </w:rPr>
        <w:drawing>
          <wp:inline distT="0" distB="0" distL="0" distR="0" wp14:anchorId="61CC4B6E" wp14:editId="001CEC61">
            <wp:extent cx="1533600" cy="3237600"/>
            <wp:effectExtent l="0" t="0" r="0" b="127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3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   </w:t>
      </w:r>
      <w:r w:rsidRPr="002A0D20">
        <w:rPr>
          <w:rFonts w:cstheme="minorHAnsi"/>
          <w:noProof/>
          <w:sz w:val="24"/>
          <w:szCs w:val="24"/>
          <w:bdr w:val="single" w:sz="18" w:space="0" w:color="0070C0"/>
        </w:rPr>
        <w:drawing>
          <wp:inline distT="0" distB="0" distL="0" distR="0" wp14:anchorId="50D879CC" wp14:editId="15962696">
            <wp:extent cx="1533600" cy="3237600"/>
            <wp:effectExtent l="0" t="0" r="0" b="127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3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   </w:t>
      </w:r>
      <w:r w:rsidRPr="002A0D20">
        <w:rPr>
          <w:rFonts w:cstheme="minorHAnsi"/>
          <w:noProof/>
          <w:sz w:val="24"/>
          <w:szCs w:val="24"/>
          <w:bdr w:val="single" w:sz="18" w:space="0" w:color="0070C0"/>
        </w:rPr>
        <w:drawing>
          <wp:inline distT="0" distB="0" distL="0" distR="0" wp14:anchorId="29E6D757" wp14:editId="2FA951E3">
            <wp:extent cx="1533600" cy="3237600"/>
            <wp:effectExtent l="0" t="0" r="0" b="127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3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11DDD" w14:textId="77777777" w:rsidR="00173A66" w:rsidRPr="00813986" w:rsidRDefault="00173A66" w:rsidP="00AD1E29">
      <w:pPr>
        <w:pStyle w:val="ListParagraph"/>
        <w:jc w:val="center"/>
        <w:rPr>
          <w:rFonts w:cstheme="minorHAnsi"/>
          <w:sz w:val="24"/>
          <w:szCs w:val="24"/>
        </w:rPr>
      </w:pPr>
    </w:p>
    <w:p w14:paraId="3CD3CA54" w14:textId="41B5C422" w:rsidR="006D4839" w:rsidRPr="00573643" w:rsidRDefault="00A069CB" w:rsidP="00573643">
      <w:pPr>
        <w:pStyle w:val="ListParagraph"/>
        <w:numPr>
          <w:ilvl w:val="0"/>
          <w:numId w:val="15"/>
        </w:numPr>
        <w:jc w:val="both"/>
        <w:rPr>
          <w:rFonts w:cstheme="minorHAnsi"/>
          <w:sz w:val="24"/>
          <w:szCs w:val="24"/>
        </w:rPr>
      </w:pPr>
      <w:r w:rsidRPr="00B46C76">
        <w:rPr>
          <w:rFonts w:cstheme="minorHAnsi"/>
          <w:b/>
          <w:bCs/>
          <w:color w:val="0070C0"/>
          <w:sz w:val="24"/>
          <w:szCs w:val="24"/>
        </w:rPr>
        <w:t>QC OVERVIEW</w:t>
      </w:r>
      <w:r w:rsidR="00573643" w:rsidRPr="00B46C76">
        <w:rPr>
          <w:rFonts w:cstheme="minorHAnsi"/>
          <w:b/>
          <w:bCs/>
          <w:color w:val="0070C0"/>
          <w:sz w:val="24"/>
          <w:szCs w:val="24"/>
        </w:rPr>
        <w:t xml:space="preserve"> </w:t>
      </w:r>
      <w:r w:rsidR="007746E2" w:rsidRPr="00B46C76">
        <w:rPr>
          <w:rFonts w:cstheme="minorHAnsi"/>
          <w:b/>
          <w:bCs/>
          <w:color w:val="0070C0"/>
          <w:sz w:val="24"/>
          <w:szCs w:val="24"/>
        </w:rPr>
        <w:t>–</w:t>
      </w:r>
      <w:r w:rsidR="00573643" w:rsidRPr="00B46C76">
        <w:rPr>
          <w:rFonts w:cstheme="minorHAnsi"/>
          <w:b/>
          <w:bCs/>
          <w:color w:val="0070C0"/>
          <w:sz w:val="24"/>
          <w:szCs w:val="24"/>
        </w:rPr>
        <w:t xml:space="preserve"> </w:t>
      </w:r>
      <w:r w:rsidR="007746E2" w:rsidRPr="007746E2">
        <w:rPr>
          <w:rFonts w:cstheme="minorHAnsi"/>
          <w:sz w:val="24"/>
          <w:szCs w:val="24"/>
        </w:rPr>
        <w:t>To</w:t>
      </w:r>
      <w:r w:rsidR="007746E2">
        <w:rPr>
          <w:rFonts w:cstheme="minorHAnsi"/>
          <w:b/>
          <w:bCs/>
          <w:color w:val="365F91" w:themeColor="accent1" w:themeShade="BF"/>
          <w:sz w:val="24"/>
          <w:szCs w:val="24"/>
        </w:rPr>
        <w:t xml:space="preserve"> </w:t>
      </w:r>
      <w:r w:rsidR="007746E2" w:rsidRPr="007746E2">
        <w:rPr>
          <w:rFonts w:cstheme="minorHAnsi"/>
          <w:sz w:val="24"/>
          <w:szCs w:val="24"/>
        </w:rPr>
        <w:t>Showing an Overview of the Cooler, Smart Device check</w:t>
      </w:r>
      <w:r w:rsidR="007746E2">
        <w:rPr>
          <w:rFonts w:cstheme="minorHAnsi"/>
          <w:sz w:val="24"/>
          <w:szCs w:val="24"/>
        </w:rPr>
        <w:t xml:space="preserve"> Association</w:t>
      </w:r>
      <w:r w:rsidR="007746E2" w:rsidRPr="007746E2">
        <w:rPr>
          <w:rFonts w:cstheme="minorHAnsi"/>
          <w:sz w:val="24"/>
          <w:szCs w:val="24"/>
        </w:rPr>
        <w:t>.</w:t>
      </w:r>
    </w:p>
    <w:p w14:paraId="278B4BDA" w14:textId="40058F82" w:rsidR="00573643" w:rsidRPr="00813986" w:rsidRDefault="002A0D20" w:rsidP="00AD1E29">
      <w:pPr>
        <w:ind w:left="432"/>
        <w:jc w:val="center"/>
        <w:rPr>
          <w:rFonts w:cstheme="minorHAnsi"/>
          <w:sz w:val="24"/>
          <w:szCs w:val="24"/>
        </w:rPr>
      </w:pPr>
      <w:r w:rsidRPr="009C4B5E">
        <w:rPr>
          <w:rFonts w:cstheme="minorHAnsi"/>
          <w:noProof/>
          <w:sz w:val="24"/>
          <w:szCs w:val="24"/>
          <w:bdr w:val="single" w:sz="18" w:space="0" w:color="0070C0"/>
        </w:rPr>
        <w:drawing>
          <wp:inline distT="0" distB="0" distL="0" distR="0" wp14:anchorId="16E46BCD" wp14:editId="57D5228D">
            <wp:extent cx="1533600" cy="3237600"/>
            <wp:effectExtent l="0" t="0" r="0" b="127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3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4B5E">
        <w:rPr>
          <w:rFonts w:cstheme="minorHAnsi"/>
          <w:sz w:val="24"/>
          <w:szCs w:val="24"/>
        </w:rPr>
        <w:t xml:space="preserve">     </w:t>
      </w:r>
      <w:r w:rsidRPr="009C4B5E">
        <w:rPr>
          <w:rFonts w:cstheme="minorHAnsi"/>
          <w:noProof/>
          <w:sz w:val="24"/>
          <w:szCs w:val="24"/>
          <w:bdr w:val="single" w:sz="18" w:space="0" w:color="0070C0"/>
        </w:rPr>
        <w:drawing>
          <wp:inline distT="0" distB="0" distL="0" distR="0" wp14:anchorId="76A5BD8D" wp14:editId="6D342E93">
            <wp:extent cx="1533600" cy="3237600"/>
            <wp:effectExtent l="0" t="0" r="0" b="127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3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1E29">
        <w:rPr>
          <w:rFonts w:cstheme="minorHAnsi"/>
          <w:sz w:val="24"/>
          <w:szCs w:val="24"/>
        </w:rPr>
        <w:t xml:space="preserve">   </w:t>
      </w:r>
    </w:p>
    <w:p w14:paraId="1F7796F8" w14:textId="6E430033" w:rsidR="002A0D20" w:rsidRDefault="007746E2" w:rsidP="00BC7802">
      <w:pPr>
        <w:pStyle w:val="ListParagraph"/>
        <w:numPr>
          <w:ilvl w:val="0"/>
          <w:numId w:val="15"/>
        </w:numPr>
        <w:jc w:val="both"/>
        <w:rPr>
          <w:rFonts w:cstheme="minorHAnsi"/>
          <w:sz w:val="24"/>
          <w:szCs w:val="24"/>
        </w:rPr>
      </w:pPr>
      <w:r w:rsidRPr="00B46C76">
        <w:rPr>
          <w:rFonts w:cstheme="minorHAnsi"/>
          <w:b/>
          <w:bCs/>
          <w:color w:val="0070C0"/>
          <w:sz w:val="24"/>
          <w:szCs w:val="24"/>
        </w:rPr>
        <w:lastRenderedPageBreak/>
        <w:t>SMART DEVICE CHECK</w:t>
      </w:r>
      <w:r w:rsidR="00573643" w:rsidRPr="00B46C76">
        <w:rPr>
          <w:rFonts w:cstheme="minorHAnsi"/>
          <w:b/>
          <w:bCs/>
          <w:color w:val="0070C0"/>
          <w:sz w:val="24"/>
          <w:szCs w:val="24"/>
        </w:rPr>
        <w:t xml:space="preserve"> </w:t>
      </w:r>
      <w:r w:rsidRPr="00B46C76">
        <w:rPr>
          <w:rFonts w:cstheme="minorHAnsi"/>
          <w:b/>
          <w:bCs/>
          <w:color w:val="0070C0"/>
          <w:sz w:val="24"/>
          <w:szCs w:val="24"/>
        </w:rPr>
        <w:t>–</w:t>
      </w:r>
      <w:r w:rsidR="00573643" w:rsidRPr="00B46C76">
        <w:rPr>
          <w:rFonts w:cstheme="minorHAnsi"/>
          <w:b/>
          <w:bCs/>
          <w:color w:val="0070C0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To C</w:t>
      </w:r>
      <w:r w:rsidRPr="007746E2">
        <w:rPr>
          <w:rFonts w:cstheme="minorHAnsi"/>
          <w:sz w:val="24"/>
          <w:szCs w:val="24"/>
        </w:rPr>
        <w:t>heck a Smart Device without scanning a Cooler</w:t>
      </w:r>
      <w:r w:rsidR="002A0D20">
        <w:rPr>
          <w:rFonts w:cstheme="minorHAnsi"/>
          <w:sz w:val="24"/>
          <w:szCs w:val="24"/>
        </w:rPr>
        <w:t>.</w:t>
      </w:r>
    </w:p>
    <w:p w14:paraId="611FC8D1" w14:textId="77777777" w:rsidR="00BC7802" w:rsidRPr="00BC7802" w:rsidRDefault="00BC7802" w:rsidP="00BC7802">
      <w:pPr>
        <w:pStyle w:val="ListParagraph"/>
        <w:jc w:val="both"/>
        <w:rPr>
          <w:rFonts w:cstheme="minorHAnsi"/>
          <w:sz w:val="24"/>
          <w:szCs w:val="24"/>
        </w:rPr>
      </w:pPr>
    </w:p>
    <w:p w14:paraId="16F0195B" w14:textId="7F5226D9" w:rsidR="00AD1E29" w:rsidRPr="00BC7802" w:rsidRDefault="002A0D20" w:rsidP="00BC7802">
      <w:pPr>
        <w:ind w:firstLine="360"/>
        <w:jc w:val="center"/>
        <w:rPr>
          <w:rFonts w:cstheme="minorHAnsi"/>
          <w:sz w:val="24"/>
          <w:szCs w:val="24"/>
        </w:rPr>
      </w:pPr>
      <w:r w:rsidRPr="00BC7802">
        <w:rPr>
          <w:noProof/>
          <w:bdr w:val="single" w:sz="18" w:space="0" w:color="0070C0"/>
        </w:rPr>
        <w:drawing>
          <wp:inline distT="0" distB="0" distL="0" distR="0" wp14:anchorId="3D036FC4" wp14:editId="5D4EC619">
            <wp:extent cx="1533600" cy="3237600"/>
            <wp:effectExtent l="0" t="0" r="0" b="127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3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7802">
        <w:rPr>
          <w:rFonts w:cstheme="minorHAnsi"/>
          <w:sz w:val="24"/>
          <w:szCs w:val="24"/>
        </w:rPr>
        <w:t xml:space="preserve">     </w:t>
      </w:r>
      <w:r w:rsidRPr="00BC7802">
        <w:rPr>
          <w:noProof/>
          <w:bdr w:val="single" w:sz="18" w:space="0" w:color="0070C0"/>
        </w:rPr>
        <w:drawing>
          <wp:inline distT="0" distB="0" distL="0" distR="0" wp14:anchorId="55A3744A" wp14:editId="1601D1C2">
            <wp:extent cx="1533600" cy="3237600"/>
            <wp:effectExtent l="0" t="0" r="0" b="127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3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6EA5">
        <w:rPr>
          <w:rFonts w:cstheme="minorHAnsi"/>
          <w:sz w:val="24"/>
          <w:szCs w:val="24"/>
        </w:rPr>
        <w:t xml:space="preserve">     </w:t>
      </w:r>
      <w:r w:rsidR="00CE6EA5" w:rsidRPr="00BC7802">
        <w:rPr>
          <w:noProof/>
          <w:bdr w:val="single" w:sz="18" w:space="0" w:color="0070C0"/>
        </w:rPr>
        <w:drawing>
          <wp:inline distT="0" distB="0" distL="0" distR="0" wp14:anchorId="0DA94819" wp14:editId="323FA4E6">
            <wp:extent cx="1533600" cy="323760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3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884F" w14:textId="00580E69" w:rsidR="006D4839" w:rsidRPr="00813986" w:rsidRDefault="006D4839" w:rsidP="00AD1E29">
      <w:pPr>
        <w:pStyle w:val="ListParagraph"/>
        <w:jc w:val="center"/>
        <w:rPr>
          <w:rFonts w:cstheme="minorHAnsi"/>
          <w:sz w:val="24"/>
          <w:szCs w:val="24"/>
        </w:rPr>
      </w:pPr>
    </w:p>
    <w:p w14:paraId="170F3FDC" w14:textId="49E76D41" w:rsidR="004A2D00" w:rsidRPr="00573643" w:rsidRDefault="007746E2" w:rsidP="00573643">
      <w:pPr>
        <w:pStyle w:val="ListParagraph"/>
        <w:numPr>
          <w:ilvl w:val="0"/>
          <w:numId w:val="15"/>
        </w:numPr>
        <w:jc w:val="both"/>
        <w:rPr>
          <w:rFonts w:cstheme="minorHAnsi"/>
          <w:sz w:val="24"/>
          <w:szCs w:val="24"/>
        </w:rPr>
      </w:pPr>
      <w:r w:rsidRPr="00B46C76">
        <w:rPr>
          <w:rFonts w:cstheme="minorHAnsi"/>
          <w:b/>
          <w:bCs/>
          <w:color w:val="0070C0"/>
          <w:sz w:val="24"/>
          <w:szCs w:val="24"/>
        </w:rPr>
        <w:t>COOLER CHECK</w:t>
      </w:r>
      <w:r w:rsidR="00573643" w:rsidRPr="00B46C76">
        <w:rPr>
          <w:rFonts w:cstheme="minorHAnsi"/>
          <w:b/>
          <w:bCs/>
          <w:color w:val="0070C0"/>
          <w:sz w:val="24"/>
          <w:szCs w:val="24"/>
        </w:rPr>
        <w:t xml:space="preserve"> </w:t>
      </w:r>
      <w:r w:rsidRPr="00B46C76">
        <w:rPr>
          <w:rFonts w:cstheme="minorHAnsi"/>
          <w:b/>
          <w:bCs/>
          <w:color w:val="0070C0"/>
          <w:sz w:val="24"/>
          <w:szCs w:val="24"/>
        </w:rPr>
        <w:t>–</w:t>
      </w:r>
      <w:r w:rsidR="00573643" w:rsidRPr="00B46C76">
        <w:rPr>
          <w:rFonts w:cstheme="minorHAnsi"/>
          <w:b/>
          <w:bCs/>
          <w:color w:val="0070C0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Check </w:t>
      </w:r>
      <w:r w:rsidRPr="007746E2">
        <w:rPr>
          <w:rFonts w:cstheme="minorHAnsi"/>
          <w:sz w:val="24"/>
          <w:szCs w:val="24"/>
        </w:rPr>
        <w:t>a Cooler without scanning a Smart Device</w:t>
      </w:r>
      <w:r w:rsidR="002A0D20">
        <w:rPr>
          <w:rFonts w:cstheme="minorHAnsi"/>
          <w:sz w:val="24"/>
          <w:szCs w:val="24"/>
        </w:rPr>
        <w:t>.</w:t>
      </w:r>
    </w:p>
    <w:p w14:paraId="5CFA0CC9" w14:textId="77777777" w:rsidR="00813986" w:rsidRPr="00813986" w:rsidRDefault="00813986" w:rsidP="00813986">
      <w:pPr>
        <w:pStyle w:val="ListParagraph"/>
        <w:jc w:val="both"/>
        <w:rPr>
          <w:rFonts w:cstheme="minorHAnsi"/>
          <w:sz w:val="24"/>
          <w:szCs w:val="24"/>
        </w:rPr>
      </w:pPr>
    </w:p>
    <w:p w14:paraId="139459FB" w14:textId="567446B4" w:rsidR="002A0D20" w:rsidRDefault="002A0D20" w:rsidP="00BC7802">
      <w:pPr>
        <w:pStyle w:val="ListParagraph"/>
        <w:ind w:left="360"/>
        <w:jc w:val="center"/>
        <w:rPr>
          <w:rFonts w:cstheme="minorHAnsi"/>
          <w:sz w:val="24"/>
          <w:szCs w:val="24"/>
          <w:lang w:val="en-IN"/>
        </w:rPr>
      </w:pPr>
      <w:r w:rsidRPr="00BC7802">
        <w:rPr>
          <w:rFonts w:cstheme="minorHAnsi"/>
          <w:noProof/>
          <w:sz w:val="24"/>
          <w:szCs w:val="24"/>
          <w:bdr w:val="single" w:sz="18" w:space="0" w:color="0070C0"/>
          <w:lang w:val="en-IN"/>
        </w:rPr>
        <w:drawing>
          <wp:inline distT="0" distB="0" distL="0" distR="0" wp14:anchorId="237690A7" wp14:editId="56877FC8">
            <wp:extent cx="1533600" cy="3237600"/>
            <wp:effectExtent l="0" t="0" r="0" b="127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3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7802">
        <w:rPr>
          <w:rFonts w:cstheme="minorHAnsi"/>
          <w:sz w:val="24"/>
          <w:szCs w:val="24"/>
          <w:lang w:val="en-IN"/>
        </w:rPr>
        <w:t xml:space="preserve">     </w:t>
      </w:r>
      <w:r w:rsidRPr="00BC7802">
        <w:rPr>
          <w:rFonts w:cstheme="minorHAnsi"/>
          <w:noProof/>
          <w:sz w:val="24"/>
          <w:szCs w:val="24"/>
          <w:bdr w:val="single" w:sz="18" w:space="0" w:color="0070C0"/>
          <w:lang w:val="en-IN"/>
        </w:rPr>
        <w:drawing>
          <wp:inline distT="0" distB="0" distL="0" distR="0" wp14:anchorId="7FAD7200" wp14:editId="179213FF">
            <wp:extent cx="1533600" cy="3237600"/>
            <wp:effectExtent l="0" t="0" r="0" b="127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3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6EA5">
        <w:rPr>
          <w:rFonts w:cstheme="minorHAnsi"/>
          <w:sz w:val="24"/>
          <w:szCs w:val="24"/>
          <w:lang w:val="en-IN"/>
        </w:rPr>
        <w:t xml:space="preserve">     </w:t>
      </w:r>
      <w:r w:rsidR="00CE6EA5" w:rsidRPr="00BC7802">
        <w:rPr>
          <w:rFonts w:cstheme="minorHAnsi"/>
          <w:noProof/>
          <w:sz w:val="24"/>
          <w:szCs w:val="24"/>
          <w:bdr w:val="single" w:sz="18" w:space="0" w:color="0070C0"/>
          <w:lang w:val="en-IN"/>
        </w:rPr>
        <w:drawing>
          <wp:inline distT="0" distB="0" distL="0" distR="0" wp14:anchorId="45C95503" wp14:editId="2255C18E">
            <wp:extent cx="1533600" cy="3237600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3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B9E41" w14:textId="77777777" w:rsidR="00BC7802" w:rsidRPr="00BC7802" w:rsidRDefault="00BC7802" w:rsidP="00BC7802">
      <w:pPr>
        <w:pStyle w:val="ListParagraph"/>
        <w:ind w:left="360"/>
        <w:jc w:val="center"/>
        <w:rPr>
          <w:rFonts w:cstheme="minorHAnsi"/>
          <w:sz w:val="24"/>
          <w:szCs w:val="24"/>
          <w:lang w:val="en-IN"/>
        </w:rPr>
      </w:pPr>
    </w:p>
    <w:p w14:paraId="314A49EE" w14:textId="402A3FCC" w:rsidR="00EC5770" w:rsidRPr="00B46C76" w:rsidRDefault="00EC5770" w:rsidP="00601123">
      <w:pPr>
        <w:pStyle w:val="Heading1"/>
        <w:numPr>
          <w:ilvl w:val="0"/>
          <w:numId w:val="0"/>
        </w:numPr>
        <w:ind w:left="432" w:hanging="432"/>
        <w:rPr>
          <w:rFonts w:asciiTheme="minorHAnsi" w:hAnsiTheme="minorHAnsi" w:cstheme="minorHAnsi"/>
          <w:bCs w:val="0"/>
          <w:caps/>
          <w:noProof/>
          <w:color w:val="0070C0"/>
        </w:rPr>
      </w:pPr>
      <w:bookmarkStart w:id="13" w:name="_Toc67044973"/>
      <w:r w:rsidRPr="00B46C76">
        <w:rPr>
          <w:rFonts w:asciiTheme="minorHAnsi" w:hAnsiTheme="minorHAnsi" w:cstheme="minorHAnsi"/>
          <w:bCs w:val="0"/>
          <w:caps/>
          <w:noProof/>
          <w:color w:val="0070C0"/>
        </w:rPr>
        <w:lastRenderedPageBreak/>
        <w:t>List of</w:t>
      </w:r>
      <w:r w:rsidR="00601123" w:rsidRPr="00B46C76">
        <w:rPr>
          <w:rFonts w:asciiTheme="minorHAnsi" w:hAnsiTheme="minorHAnsi" w:cstheme="minorHAnsi"/>
          <w:bCs w:val="0"/>
          <w:caps/>
          <w:noProof/>
          <w:color w:val="0070C0"/>
        </w:rPr>
        <w:t xml:space="preserve"> Errors, Alerts</w:t>
      </w:r>
      <w:r w:rsidR="00573643" w:rsidRPr="00B46C76">
        <w:rPr>
          <w:rFonts w:asciiTheme="minorHAnsi" w:hAnsiTheme="minorHAnsi" w:cstheme="minorHAnsi"/>
          <w:bCs w:val="0"/>
          <w:caps/>
          <w:noProof/>
          <w:color w:val="0070C0"/>
        </w:rPr>
        <w:t>,</w:t>
      </w:r>
      <w:r w:rsidR="00601123" w:rsidRPr="00B46C76">
        <w:rPr>
          <w:rFonts w:asciiTheme="minorHAnsi" w:hAnsiTheme="minorHAnsi" w:cstheme="minorHAnsi"/>
          <w:bCs w:val="0"/>
          <w:caps/>
          <w:noProof/>
          <w:color w:val="0070C0"/>
        </w:rPr>
        <w:t xml:space="preserve"> and OK messages</w:t>
      </w:r>
      <w:bookmarkEnd w:id="13"/>
    </w:p>
    <w:p w14:paraId="2B536401" w14:textId="77777777" w:rsidR="00525EB5" w:rsidRPr="006153C1" w:rsidRDefault="00525EB5" w:rsidP="00525EB5">
      <w:pPr>
        <w:rPr>
          <w:sz w:val="12"/>
          <w:szCs w:val="12"/>
        </w:rPr>
      </w:pPr>
    </w:p>
    <w:tbl>
      <w:tblPr>
        <w:tblStyle w:val="TableGrid"/>
        <w:tblW w:w="9398" w:type="dxa"/>
        <w:jc w:val="center"/>
        <w:tblLook w:val="04A0" w:firstRow="1" w:lastRow="0" w:firstColumn="1" w:lastColumn="0" w:noHBand="0" w:noVBand="1"/>
      </w:tblPr>
      <w:tblGrid>
        <w:gridCol w:w="3681"/>
        <w:gridCol w:w="1889"/>
        <w:gridCol w:w="3828"/>
      </w:tblGrid>
      <w:tr w:rsidR="00EC5770" w:rsidRPr="00813986" w14:paraId="61C7CD5E" w14:textId="77777777" w:rsidTr="006153C1">
        <w:trPr>
          <w:jc w:val="center"/>
        </w:trPr>
        <w:tc>
          <w:tcPr>
            <w:tcW w:w="3681" w:type="dxa"/>
            <w:shd w:val="clear" w:color="auto" w:fill="0070C0"/>
            <w:vAlign w:val="center"/>
          </w:tcPr>
          <w:p w14:paraId="31E49C82" w14:textId="77777777" w:rsidR="00EC5770" w:rsidRPr="001D5D2C" w:rsidRDefault="00EC5770" w:rsidP="00813986">
            <w:pPr>
              <w:tabs>
                <w:tab w:val="left" w:pos="-1440"/>
                <w:tab w:val="left" w:pos="-720"/>
                <w:tab w:val="left" w:pos="0"/>
                <w:tab w:val="left" w:pos="2880"/>
              </w:tabs>
              <w:spacing w:before="90" w:after="54" w:line="264" w:lineRule="auto"/>
              <w:jc w:val="center"/>
              <w:rPr>
                <w:rFonts w:cstheme="minorHAnsi"/>
                <w:b/>
                <w:bCs/>
                <w:caps/>
                <w:color w:val="FFFFFF" w:themeColor="background1"/>
              </w:rPr>
            </w:pPr>
            <w:r w:rsidRPr="001D5D2C">
              <w:rPr>
                <w:rFonts w:cstheme="minorHAnsi"/>
                <w:b/>
                <w:bCs/>
                <w:caps/>
                <w:color w:val="FFFFFF" w:themeColor="background1"/>
              </w:rPr>
              <w:t>Detailed Message</w:t>
            </w:r>
          </w:p>
        </w:tc>
        <w:tc>
          <w:tcPr>
            <w:tcW w:w="1889" w:type="dxa"/>
            <w:shd w:val="clear" w:color="auto" w:fill="0070C0"/>
            <w:vAlign w:val="center"/>
          </w:tcPr>
          <w:p w14:paraId="2A54EFD5" w14:textId="77777777" w:rsidR="00EC5770" w:rsidRPr="001D5D2C" w:rsidRDefault="00EC5770" w:rsidP="00813986">
            <w:pPr>
              <w:tabs>
                <w:tab w:val="left" w:pos="-1440"/>
                <w:tab w:val="left" w:pos="-720"/>
                <w:tab w:val="left" w:pos="0"/>
                <w:tab w:val="left" w:pos="2880"/>
              </w:tabs>
              <w:spacing w:before="90" w:after="54" w:line="264" w:lineRule="auto"/>
              <w:jc w:val="center"/>
              <w:rPr>
                <w:rFonts w:cstheme="minorHAnsi"/>
                <w:b/>
                <w:bCs/>
                <w:caps/>
                <w:color w:val="FFFFFF" w:themeColor="background1"/>
              </w:rPr>
            </w:pPr>
            <w:r w:rsidRPr="001D5D2C">
              <w:rPr>
                <w:rFonts w:cstheme="minorHAnsi"/>
                <w:b/>
                <w:bCs/>
                <w:caps/>
                <w:color w:val="FFFFFF" w:themeColor="background1"/>
              </w:rPr>
              <w:t>Short Message</w:t>
            </w:r>
          </w:p>
        </w:tc>
        <w:tc>
          <w:tcPr>
            <w:tcW w:w="3826" w:type="dxa"/>
            <w:shd w:val="clear" w:color="auto" w:fill="0070C0"/>
            <w:vAlign w:val="center"/>
          </w:tcPr>
          <w:p w14:paraId="17819898" w14:textId="77777777" w:rsidR="00EC5770" w:rsidRPr="001D5D2C" w:rsidRDefault="00EC5770" w:rsidP="00813986">
            <w:pPr>
              <w:tabs>
                <w:tab w:val="left" w:pos="-1440"/>
                <w:tab w:val="left" w:pos="-720"/>
                <w:tab w:val="left" w:pos="0"/>
                <w:tab w:val="left" w:pos="2880"/>
              </w:tabs>
              <w:spacing w:before="90" w:after="54" w:line="264" w:lineRule="auto"/>
              <w:jc w:val="center"/>
              <w:rPr>
                <w:rFonts w:cstheme="minorHAnsi"/>
                <w:b/>
                <w:bCs/>
                <w:caps/>
                <w:color w:val="FFFFFF" w:themeColor="background1"/>
              </w:rPr>
            </w:pPr>
            <w:r w:rsidRPr="001D5D2C">
              <w:rPr>
                <w:rFonts w:cstheme="minorHAnsi"/>
                <w:b/>
                <w:bCs/>
                <w:caps/>
                <w:color w:val="FFFFFF" w:themeColor="background1"/>
              </w:rPr>
              <w:t>User Story</w:t>
            </w:r>
          </w:p>
        </w:tc>
      </w:tr>
      <w:tr w:rsidR="006153C1" w:rsidRPr="00BF6CE6" w14:paraId="4D86E770" w14:textId="77777777" w:rsidTr="00B2252A">
        <w:trPr>
          <w:trHeight w:val="665"/>
          <w:jc w:val="center"/>
        </w:trPr>
        <w:tc>
          <w:tcPr>
            <w:tcW w:w="3681" w:type="dxa"/>
            <w:noWrap/>
            <w:vAlign w:val="center"/>
          </w:tcPr>
          <w:p w14:paraId="31139A54" w14:textId="75C1CC35" w:rsidR="006153C1" w:rsidRPr="006153C1" w:rsidRDefault="006153C1" w:rsidP="006153C1">
            <w:pPr>
              <w:jc w:val="both"/>
              <w:rPr>
                <w:rFonts w:eastAsia="Times New Roman" w:cstheme="minorHAnsi"/>
                <w:color w:val="000000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cstheme="minorHAnsi"/>
                <w:color w:val="000000"/>
                <w:sz w:val="18"/>
                <w:szCs w:val="18"/>
                <w:lang w:val="en-IN"/>
              </w:rPr>
              <w:t xml:space="preserve">Smart Device </w:t>
            </w:r>
            <w:r w:rsidRPr="006153C1">
              <w:rPr>
                <w:rFonts w:cstheme="minorHAnsi"/>
                <w:b/>
                <w:bCs/>
                <w:color w:val="00B050"/>
                <w:sz w:val="18"/>
                <w:szCs w:val="18"/>
                <w:lang w:val="en-IN"/>
              </w:rPr>
              <w:t>&lt;SD SN&gt;</w:t>
            </w:r>
            <w:r w:rsidRPr="006153C1">
              <w:rPr>
                <w:rFonts w:cstheme="minorHAnsi"/>
                <w:color w:val="000000"/>
                <w:sz w:val="18"/>
                <w:szCs w:val="18"/>
                <w:lang w:val="en-IN"/>
              </w:rPr>
              <w:t xml:space="preserve"> is associated successfully to Cooler </w:t>
            </w:r>
            <w:r w:rsidRPr="006153C1">
              <w:rPr>
                <w:rFonts w:cstheme="minorHAnsi"/>
                <w:b/>
                <w:bCs/>
                <w:color w:val="FF0000"/>
                <w:sz w:val="18"/>
                <w:szCs w:val="18"/>
                <w:lang w:val="en-IN"/>
              </w:rPr>
              <w:t>&lt;COOLER SN&gt;</w:t>
            </w:r>
          </w:p>
        </w:tc>
        <w:tc>
          <w:tcPr>
            <w:tcW w:w="1889" w:type="dxa"/>
            <w:noWrap/>
            <w:vAlign w:val="center"/>
          </w:tcPr>
          <w:p w14:paraId="58144AFA" w14:textId="26C3FF4C" w:rsidR="006153C1" w:rsidRPr="006153C1" w:rsidRDefault="006153C1" w:rsidP="006153C1">
            <w:pPr>
              <w:jc w:val="center"/>
              <w:rPr>
                <w:rFonts w:eastAsia="Times New Roman" w:cstheme="minorHAnsi"/>
                <w:b/>
                <w:bCs/>
                <w:color w:val="00B050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cstheme="minorHAnsi"/>
                <w:b/>
                <w:bCs/>
                <w:color w:val="00B050"/>
                <w:sz w:val="18"/>
                <w:szCs w:val="18"/>
                <w:lang w:val="en-IN"/>
              </w:rPr>
              <w:t>OK</w:t>
            </w:r>
          </w:p>
        </w:tc>
        <w:tc>
          <w:tcPr>
            <w:tcW w:w="3826" w:type="dxa"/>
            <w:noWrap/>
            <w:vAlign w:val="center"/>
          </w:tcPr>
          <w:p w14:paraId="1D8D3715" w14:textId="4825CBC5" w:rsidR="006153C1" w:rsidRPr="006153C1" w:rsidRDefault="006153C1" w:rsidP="006153C1">
            <w:pPr>
              <w:jc w:val="both"/>
              <w:rPr>
                <w:rFonts w:eastAsia="Times New Roman" w:cstheme="minorHAnsi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cstheme="minorHAnsi"/>
                <w:color w:val="000000"/>
                <w:sz w:val="18"/>
                <w:szCs w:val="18"/>
                <w:lang w:val="en-IN"/>
              </w:rPr>
              <w:t>The user scans the SD SN and Cooler SN, the scanned SD, and Cooler are associated successfully.</w:t>
            </w:r>
          </w:p>
        </w:tc>
      </w:tr>
      <w:tr w:rsidR="006153C1" w:rsidRPr="00BF6CE6" w14:paraId="71B762F0" w14:textId="77777777" w:rsidTr="00B2252A">
        <w:trPr>
          <w:trHeight w:val="413"/>
          <w:jc w:val="center"/>
        </w:trPr>
        <w:tc>
          <w:tcPr>
            <w:tcW w:w="3681" w:type="dxa"/>
            <w:noWrap/>
            <w:vAlign w:val="center"/>
          </w:tcPr>
          <w:p w14:paraId="4B69801D" w14:textId="6D071124" w:rsidR="006153C1" w:rsidRPr="006153C1" w:rsidRDefault="006153C1" w:rsidP="006153C1">
            <w:pPr>
              <w:jc w:val="both"/>
              <w:rPr>
                <w:rFonts w:eastAsia="Times New Roman" w:cstheme="minorHAnsi"/>
                <w:color w:val="000000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cstheme="minorHAnsi"/>
                <w:color w:val="000000"/>
                <w:sz w:val="18"/>
                <w:szCs w:val="18"/>
                <w:lang w:val="en-IN"/>
              </w:rPr>
              <w:t>Please check your internet connection and try again</w:t>
            </w:r>
          </w:p>
        </w:tc>
        <w:tc>
          <w:tcPr>
            <w:tcW w:w="1889" w:type="dxa"/>
            <w:noWrap/>
            <w:vAlign w:val="center"/>
          </w:tcPr>
          <w:p w14:paraId="2964BCDE" w14:textId="43298458" w:rsidR="006153C1" w:rsidRPr="006153C1" w:rsidRDefault="006153C1" w:rsidP="006153C1">
            <w:pPr>
              <w:jc w:val="center"/>
              <w:rPr>
                <w:rFonts w:eastAsia="Times New Roman" w:cstheme="minorHAnsi"/>
                <w:b/>
                <w:bCs/>
                <w:color w:val="FF0000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cstheme="minorHAnsi"/>
                <w:b/>
                <w:bCs/>
                <w:color w:val="FF0000"/>
                <w:sz w:val="18"/>
                <w:szCs w:val="18"/>
                <w:lang w:val="en-IN"/>
              </w:rPr>
              <w:t>ERROR 01</w:t>
            </w:r>
          </w:p>
        </w:tc>
        <w:tc>
          <w:tcPr>
            <w:tcW w:w="3826" w:type="dxa"/>
            <w:noWrap/>
            <w:vAlign w:val="center"/>
          </w:tcPr>
          <w:p w14:paraId="18AE4C72" w14:textId="2AC6FDF6" w:rsidR="006153C1" w:rsidRPr="006153C1" w:rsidRDefault="006153C1" w:rsidP="006153C1">
            <w:pPr>
              <w:jc w:val="both"/>
              <w:rPr>
                <w:rFonts w:eastAsia="Times New Roman" w:cstheme="minorHAnsi"/>
                <w:color w:val="000000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cstheme="minorHAnsi"/>
                <w:color w:val="000000"/>
                <w:sz w:val="18"/>
                <w:szCs w:val="18"/>
                <w:lang w:val="en-IN"/>
              </w:rPr>
              <w:t>No Internet</w:t>
            </w:r>
          </w:p>
        </w:tc>
      </w:tr>
      <w:tr w:rsidR="006153C1" w:rsidRPr="00BF6CE6" w14:paraId="02CF8940" w14:textId="77777777" w:rsidTr="00B2252A">
        <w:trPr>
          <w:trHeight w:val="323"/>
          <w:jc w:val="center"/>
        </w:trPr>
        <w:tc>
          <w:tcPr>
            <w:tcW w:w="3681" w:type="dxa"/>
            <w:noWrap/>
            <w:vAlign w:val="center"/>
          </w:tcPr>
          <w:p w14:paraId="235B93DD" w14:textId="2F097F9D" w:rsidR="006153C1" w:rsidRPr="006153C1" w:rsidRDefault="006153C1" w:rsidP="006153C1">
            <w:pPr>
              <w:jc w:val="both"/>
              <w:rPr>
                <w:rFonts w:eastAsia="Times New Roman" w:cstheme="minorHAnsi"/>
                <w:color w:val="000000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cstheme="minorHAnsi"/>
                <w:color w:val="000000"/>
                <w:sz w:val="18"/>
                <w:szCs w:val="18"/>
                <w:lang w:val="en-IN"/>
              </w:rPr>
              <w:t>Cannot connect to server, please try again</w:t>
            </w:r>
          </w:p>
        </w:tc>
        <w:tc>
          <w:tcPr>
            <w:tcW w:w="1889" w:type="dxa"/>
            <w:noWrap/>
            <w:vAlign w:val="center"/>
          </w:tcPr>
          <w:p w14:paraId="0B4456BC" w14:textId="1A717B2F" w:rsidR="006153C1" w:rsidRPr="006153C1" w:rsidRDefault="006153C1" w:rsidP="006153C1">
            <w:pPr>
              <w:jc w:val="center"/>
              <w:rPr>
                <w:rFonts w:eastAsia="Times New Roman" w:cstheme="minorHAnsi"/>
                <w:b/>
                <w:bCs/>
                <w:color w:val="FF0000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cstheme="minorHAnsi"/>
                <w:b/>
                <w:bCs/>
                <w:color w:val="FF0000"/>
                <w:sz w:val="18"/>
                <w:szCs w:val="18"/>
                <w:lang w:val="en-IN"/>
              </w:rPr>
              <w:t>ERROR 02</w:t>
            </w:r>
          </w:p>
        </w:tc>
        <w:tc>
          <w:tcPr>
            <w:tcW w:w="3826" w:type="dxa"/>
            <w:vAlign w:val="center"/>
          </w:tcPr>
          <w:p w14:paraId="57C02EC8" w14:textId="0E8F890D" w:rsidR="006153C1" w:rsidRPr="006153C1" w:rsidRDefault="006153C1" w:rsidP="006153C1">
            <w:pPr>
              <w:jc w:val="both"/>
              <w:rPr>
                <w:rFonts w:eastAsia="Times New Roman" w:cstheme="minorHAnsi"/>
                <w:color w:val="000000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cstheme="minorHAnsi"/>
                <w:color w:val="000000"/>
                <w:sz w:val="18"/>
                <w:szCs w:val="18"/>
                <w:lang w:val="en-IN"/>
              </w:rPr>
              <w:t>No Internet or server not available</w:t>
            </w:r>
          </w:p>
        </w:tc>
      </w:tr>
      <w:tr w:rsidR="006153C1" w:rsidRPr="00BF6CE6" w14:paraId="68C8B95E" w14:textId="77777777" w:rsidTr="006153C1">
        <w:trPr>
          <w:trHeight w:val="300"/>
          <w:jc w:val="center"/>
        </w:trPr>
        <w:tc>
          <w:tcPr>
            <w:tcW w:w="3681" w:type="dxa"/>
            <w:noWrap/>
            <w:vAlign w:val="center"/>
          </w:tcPr>
          <w:p w14:paraId="6ED10083" w14:textId="33897C6F" w:rsidR="006153C1" w:rsidRPr="006153C1" w:rsidRDefault="006153C1" w:rsidP="006153C1">
            <w:pPr>
              <w:jc w:val="both"/>
              <w:rPr>
                <w:rFonts w:eastAsia="Times New Roman" w:cstheme="minorHAnsi"/>
                <w:color w:val="000000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cstheme="minorHAnsi"/>
                <w:color w:val="000000"/>
                <w:sz w:val="18"/>
                <w:szCs w:val="18"/>
              </w:rPr>
              <w:t xml:space="preserve">Smart Device </w:t>
            </w:r>
            <w:r w:rsidRPr="006153C1">
              <w:rPr>
                <w:rFonts w:cstheme="minorHAnsi"/>
                <w:b/>
                <w:bCs/>
                <w:color w:val="00B050"/>
                <w:sz w:val="18"/>
                <w:szCs w:val="18"/>
              </w:rPr>
              <w:t>&lt;SD SN&gt;</w:t>
            </w:r>
            <w:r w:rsidRPr="006153C1">
              <w:rPr>
                <w:rFonts w:cstheme="minorHAnsi"/>
                <w:color w:val="000000"/>
                <w:sz w:val="18"/>
                <w:szCs w:val="18"/>
              </w:rPr>
              <w:t xml:space="preserve"> is associated to </w:t>
            </w:r>
            <w:r w:rsidRPr="006153C1">
              <w:rPr>
                <w:rFonts w:cstheme="minorHAnsi"/>
                <w:b/>
                <w:bCs/>
                <w:color w:val="FF0000"/>
                <w:sz w:val="18"/>
                <w:szCs w:val="18"/>
              </w:rPr>
              <w:t>&lt;COOLER SN&gt;</w:t>
            </w:r>
            <w:r w:rsidRPr="006153C1">
              <w:rPr>
                <w:rFonts w:cstheme="minorHAnsi"/>
                <w:color w:val="000000"/>
                <w:sz w:val="18"/>
                <w:szCs w:val="18"/>
              </w:rPr>
              <w:t xml:space="preserve"> and Cooler </w:t>
            </w:r>
            <w:r w:rsidRPr="006153C1">
              <w:rPr>
                <w:rFonts w:cstheme="minorHAnsi"/>
                <w:b/>
                <w:bCs/>
                <w:color w:val="FF0000"/>
                <w:sz w:val="18"/>
                <w:szCs w:val="18"/>
              </w:rPr>
              <w:t>&lt;COOLER SN&gt;</w:t>
            </w:r>
            <w:r w:rsidRPr="006153C1">
              <w:rPr>
                <w:rFonts w:cstheme="minorHAnsi"/>
                <w:color w:val="000000"/>
                <w:sz w:val="18"/>
                <w:szCs w:val="18"/>
              </w:rPr>
              <w:t xml:space="preserve"> associated to Smart Device </w:t>
            </w:r>
            <w:r w:rsidRPr="006153C1">
              <w:rPr>
                <w:rFonts w:cstheme="minorHAnsi"/>
                <w:b/>
                <w:bCs/>
                <w:color w:val="00B050"/>
                <w:sz w:val="18"/>
                <w:szCs w:val="18"/>
              </w:rPr>
              <w:t>&lt;SD SN&gt;</w:t>
            </w:r>
          </w:p>
        </w:tc>
        <w:tc>
          <w:tcPr>
            <w:tcW w:w="1889" w:type="dxa"/>
            <w:noWrap/>
            <w:vAlign w:val="center"/>
          </w:tcPr>
          <w:p w14:paraId="630D9E7F" w14:textId="3C777774" w:rsidR="006153C1" w:rsidRPr="006153C1" w:rsidRDefault="006153C1" w:rsidP="006153C1">
            <w:pPr>
              <w:jc w:val="center"/>
              <w:rPr>
                <w:rFonts w:eastAsia="Times New Roman" w:cstheme="minorHAnsi"/>
                <w:b/>
                <w:bCs/>
                <w:color w:val="FF0000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cstheme="minorHAnsi"/>
                <w:b/>
                <w:bCs/>
                <w:color w:val="FF0000"/>
                <w:sz w:val="18"/>
                <w:szCs w:val="18"/>
                <w:lang w:val="en-IN"/>
              </w:rPr>
              <w:t>ERROR 03</w:t>
            </w:r>
          </w:p>
        </w:tc>
        <w:tc>
          <w:tcPr>
            <w:tcW w:w="3826" w:type="dxa"/>
            <w:noWrap/>
            <w:vAlign w:val="center"/>
          </w:tcPr>
          <w:p w14:paraId="1C86571D" w14:textId="3B58D338" w:rsidR="006153C1" w:rsidRPr="006153C1" w:rsidRDefault="006153C1" w:rsidP="006153C1">
            <w:pPr>
              <w:jc w:val="both"/>
              <w:rPr>
                <w:rFonts w:eastAsia="Times New Roman" w:cstheme="minorHAnsi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cstheme="minorHAnsi"/>
                <w:color w:val="000000"/>
                <w:sz w:val="18"/>
                <w:szCs w:val="18"/>
              </w:rPr>
              <w:t xml:space="preserve">The user scans the SD SN and Cooler SN. The scanned SD is associated </w:t>
            </w:r>
            <w:r w:rsidR="00EA3E6B">
              <w:rPr>
                <w:rFonts w:cstheme="minorHAnsi"/>
                <w:color w:val="000000"/>
                <w:sz w:val="18"/>
                <w:szCs w:val="18"/>
              </w:rPr>
              <w:t>with</w:t>
            </w:r>
            <w:r w:rsidRPr="006153C1">
              <w:rPr>
                <w:rFonts w:cstheme="minorHAnsi"/>
                <w:color w:val="000000"/>
                <w:sz w:val="18"/>
                <w:szCs w:val="18"/>
              </w:rPr>
              <w:t xml:space="preserve"> a different Cooler than the one scanned.</w:t>
            </w:r>
          </w:p>
        </w:tc>
      </w:tr>
      <w:tr w:rsidR="006153C1" w:rsidRPr="00BF6CE6" w14:paraId="692ABA5D" w14:textId="77777777" w:rsidTr="006153C1">
        <w:trPr>
          <w:trHeight w:val="300"/>
          <w:jc w:val="center"/>
        </w:trPr>
        <w:tc>
          <w:tcPr>
            <w:tcW w:w="3681" w:type="dxa"/>
            <w:noWrap/>
            <w:vAlign w:val="center"/>
          </w:tcPr>
          <w:p w14:paraId="777C3013" w14:textId="69353A3B" w:rsidR="006153C1" w:rsidRPr="006153C1" w:rsidRDefault="006153C1" w:rsidP="006153C1">
            <w:pPr>
              <w:jc w:val="both"/>
              <w:rPr>
                <w:rFonts w:eastAsia="Times New Roman" w:cstheme="minorHAnsi"/>
                <w:color w:val="000000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cstheme="minorHAnsi"/>
                <w:color w:val="000000"/>
                <w:sz w:val="18"/>
                <w:szCs w:val="18"/>
              </w:rPr>
              <w:t xml:space="preserve">Smart Device </w:t>
            </w:r>
            <w:r w:rsidRPr="006153C1">
              <w:rPr>
                <w:rFonts w:cstheme="minorHAnsi"/>
                <w:b/>
                <w:bCs/>
                <w:color w:val="00B050"/>
                <w:sz w:val="18"/>
                <w:szCs w:val="18"/>
              </w:rPr>
              <w:t>&lt;SD SN&gt;</w:t>
            </w:r>
            <w:r w:rsidRPr="006153C1">
              <w:rPr>
                <w:rFonts w:cstheme="minorHAnsi"/>
                <w:color w:val="000000"/>
                <w:sz w:val="18"/>
                <w:szCs w:val="18"/>
              </w:rPr>
              <w:t xml:space="preserve"> is associated to </w:t>
            </w:r>
            <w:r w:rsidRPr="006153C1">
              <w:rPr>
                <w:rFonts w:cstheme="minorHAnsi"/>
                <w:b/>
                <w:bCs/>
                <w:color w:val="FF0000"/>
                <w:sz w:val="18"/>
                <w:szCs w:val="18"/>
              </w:rPr>
              <w:t>&lt;COOLER SN&gt;</w:t>
            </w:r>
            <w:r w:rsidRPr="006153C1">
              <w:rPr>
                <w:rFonts w:cstheme="minorHAnsi"/>
                <w:color w:val="000000"/>
                <w:sz w:val="18"/>
                <w:szCs w:val="18"/>
              </w:rPr>
              <w:t xml:space="preserve"> and Cooler </w:t>
            </w:r>
            <w:r w:rsidRPr="006153C1">
              <w:rPr>
                <w:rFonts w:cstheme="minorHAnsi"/>
                <w:b/>
                <w:bCs/>
                <w:color w:val="FF0000"/>
                <w:sz w:val="18"/>
                <w:szCs w:val="18"/>
              </w:rPr>
              <w:t>&lt;COOLER SN&gt;</w:t>
            </w:r>
            <w:r w:rsidRPr="006153C1">
              <w:rPr>
                <w:rFonts w:cstheme="minorHAnsi"/>
                <w:color w:val="000000"/>
                <w:sz w:val="18"/>
                <w:szCs w:val="18"/>
              </w:rPr>
              <w:t xml:space="preserve"> is not associated</w:t>
            </w:r>
          </w:p>
        </w:tc>
        <w:tc>
          <w:tcPr>
            <w:tcW w:w="1889" w:type="dxa"/>
            <w:noWrap/>
            <w:vAlign w:val="center"/>
          </w:tcPr>
          <w:p w14:paraId="724D3C70" w14:textId="3A07D734" w:rsidR="006153C1" w:rsidRPr="006153C1" w:rsidRDefault="006153C1" w:rsidP="006153C1">
            <w:pPr>
              <w:jc w:val="center"/>
              <w:rPr>
                <w:rFonts w:eastAsia="Times New Roman" w:cstheme="minorHAnsi"/>
                <w:b/>
                <w:bCs/>
                <w:color w:val="FF0000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cstheme="minorHAnsi"/>
                <w:b/>
                <w:bCs/>
                <w:color w:val="FF0000"/>
                <w:sz w:val="18"/>
                <w:szCs w:val="18"/>
              </w:rPr>
              <w:t>ERROR 04</w:t>
            </w:r>
          </w:p>
        </w:tc>
        <w:tc>
          <w:tcPr>
            <w:tcW w:w="3826" w:type="dxa"/>
            <w:noWrap/>
            <w:vAlign w:val="center"/>
          </w:tcPr>
          <w:p w14:paraId="1814987D" w14:textId="655F4623" w:rsidR="006153C1" w:rsidRPr="006153C1" w:rsidRDefault="006153C1" w:rsidP="006153C1">
            <w:pPr>
              <w:jc w:val="both"/>
              <w:rPr>
                <w:rFonts w:eastAsia="Times New Roman" w:cstheme="minorHAnsi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cstheme="minorHAnsi"/>
                <w:color w:val="000000"/>
                <w:sz w:val="18"/>
                <w:szCs w:val="18"/>
              </w:rPr>
              <w:t xml:space="preserve">The user scans the SD SN and Cooler SN. The scanned SD is associated </w:t>
            </w:r>
            <w:r w:rsidR="00EA3E6B">
              <w:rPr>
                <w:rFonts w:cstheme="minorHAnsi"/>
                <w:color w:val="000000"/>
                <w:sz w:val="18"/>
                <w:szCs w:val="18"/>
              </w:rPr>
              <w:t>with</w:t>
            </w:r>
            <w:r w:rsidRPr="006153C1">
              <w:rPr>
                <w:rFonts w:cstheme="minorHAnsi"/>
                <w:color w:val="000000"/>
                <w:sz w:val="18"/>
                <w:szCs w:val="18"/>
              </w:rPr>
              <w:t xml:space="preserve"> a different Cooler than the one scanned. The scanned Cooler is not associated.</w:t>
            </w:r>
          </w:p>
        </w:tc>
      </w:tr>
      <w:tr w:rsidR="006153C1" w:rsidRPr="00BF6CE6" w14:paraId="76869EF5" w14:textId="77777777" w:rsidTr="006153C1">
        <w:trPr>
          <w:trHeight w:val="300"/>
          <w:jc w:val="center"/>
        </w:trPr>
        <w:tc>
          <w:tcPr>
            <w:tcW w:w="3681" w:type="dxa"/>
            <w:noWrap/>
            <w:vAlign w:val="center"/>
          </w:tcPr>
          <w:p w14:paraId="273C8284" w14:textId="457B93C0" w:rsidR="006153C1" w:rsidRPr="006153C1" w:rsidRDefault="006153C1" w:rsidP="006153C1">
            <w:pPr>
              <w:jc w:val="both"/>
              <w:rPr>
                <w:rFonts w:eastAsia="Times New Roman" w:cstheme="minorHAnsi"/>
                <w:color w:val="000000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cstheme="minorHAnsi"/>
                <w:color w:val="000000"/>
                <w:sz w:val="18"/>
                <w:szCs w:val="18"/>
              </w:rPr>
              <w:t xml:space="preserve">Smart Device </w:t>
            </w:r>
            <w:r w:rsidRPr="006153C1">
              <w:rPr>
                <w:rFonts w:cstheme="minorHAnsi"/>
                <w:b/>
                <w:bCs/>
                <w:color w:val="00B050"/>
                <w:sz w:val="18"/>
                <w:szCs w:val="18"/>
              </w:rPr>
              <w:t>&lt;SD SN&gt;</w:t>
            </w:r>
            <w:r w:rsidRPr="006153C1">
              <w:rPr>
                <w:rFonts w:cstheme="minorHAnsi"/>
                <w:color w:val="000000"/>
                <w:sz w:val="18"/>
                <w:szCs w:val="18"/>
              </w:rPr>
              <w:t xml:space="preserve"> is associated to </w:t>
            </w:r>
            <w:r w:rsidRPr="006153C1">
              <w:rPr>
                <w:rFonts w:cstheme="minorHAnsi"/>
                <w:b/>
                <w:bCs/>
                <w:color w:val="FF0000"/>
                <w:sz w:val="18"/>
                <w:szCs w:val="18"/>
              </w:rPr>
              <w:t>&lt;COOLER SN&gt;</w:t>
            </w:r>
            <w:r w:rsidRPr="006153C1">
              <w:rPr>
                <w:rFonts w:cstheme="minorHAnsi"/>
                <w:color w:val="000000"/>
                <w:sz w:val="18"/>
                <w:szCs w:val="18"/>
              </w:rPr>
              <w:t xml:space="preserve"> and Cooler </w:t>
            </w:r>
            <w:r w:rsidRPr="006153C1">
              <w:rPr>
                <w:rFonts w:cstheme="minorHAnsi"/>
                <w:b/>
                <w:bCs/>
                <w:color w:val="FF0000"/>
                <w:sz w:val="18"/>
                <w:szCs w:val="18"/>
              </w:rPr>
              <w:t>&lt;COOLER SN&gt;</w:t>
            </w:r>
            <w:r w:rsidRPr="006153C1">
              <w:rPr>
                <w:rFonts w:cstheme="minorHAnsi"/>
                <w:color w:val="000000"/>
                <w:sz w:val="18"/>
                <w:szCs w:val="18"/>
              </w:rPr>
              <w:t xml:space="preserve"> is not in the Portal</w:t>
            </w:r>
          </w:p>
        </w:tc>
        <w:tc>
          <w:tcPr>
            <w:tcW w:w="1889" w:type="dxa"/>
            <w:noWrap/>
            <w:vAlign w:val="center"/>
          </w:tcPr>
          <w:p w14:paraId="5767B7AD" w14:textId="30E011E8" w:rsidR="006153C1" w:rsidRPr="006153C1" w:rsidRDefault="006153C1" w:rsidP="006153C1">
            <w:pPr>
              <w:jc w:val="center"/>
              <w:rPr>
                <w:rFonts w:eastAsia="Times New Roman" w:cstheme="minorHAnsi"/>
                <w:b/>
                <w:bCs/>
                <w:color w:val="FF0000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cstheme="minorHAnsi"/>
                <w:b/>
                <w:bCs/>
                <w:color w:val="FF0000"/>
                <w:sz w:val="18"/>
                <w:szCs w:val="18"/>
              </w:rPr>
              <w:t>ERROR 05</w:t>
            </w:r>
          </w:p>
        </w:tc>
        <w:tc>
          <w:tcPr>
            <w:tcW w:w="3826" w:type="dxa"/>
            <w:noWrap/>
            <w:vAlign w:val="center"/>
          </w:tcPr>
          <w:p w14:paraId="40FE4AC1" w14:textId="4DCE4D10" w:rsidR="006153C1" w:rsidRPr="006153C1" w:rsidRDefault="006153C1" w:rsidP="006153C1">
            <w:pPr>
              <w:jc w:val="both"/>
              <w:rPr>
                <w:rFonts w:eastAsia="Times New Roman" w:cstheme="minorHAnsi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cstheme="minorHAnsi"/>
                <w:color w:val="000000"/>
                <w:sz w:val="18"/>
                <w:szCs w:val="18"/>
              </w:rPr>
              <w:t xml:space="preserve">The user scans the SD SN and Cooler SN. The scanned SD is associated </w:t>
            </w:r>
            <w:r w:rsidR="00EA3E6B">
              <w:rPr>
                <w:rFonts w:cstheme="minorHAnsi"/>
                <w:color w:val="000000"/>
                <w:sz w:val="18"/>
                <w:szCs w:val="18"/>
              </w:rPr>
              <w:t>with</w:t>
            </w:r>
            <w:r w:rsidRPr="006153C1">
              <w:rPr>
                <w:rFonts w:cstheme="minorHAnsi"/>
                <w:color w:val="000000"/>
                <w:sz w:val="18"/>
                <w:szCs w:val="18"/>
              </w:rPr>
              <w:t xml:space="preserve"> a different Cooler than the one scanned. The scanned Cooler does not exist in the Portal.</w:t>
            </w:r>
          </w:p>
        </w:tc>
      </w:tr>
      <w:tr w:rsidR="006153C1" w:rsidRPr="00BF6CE6" w14:paraId="2B7E7868" w14:textId="77777777" w:rsidTr="006153C1">
        <w:trPr>
          <w:trHeight w:val="300"/>
          <w:jc w:val="center"/>
        </w:trPr>
        <w:tc>
          <w:tcPr>
            <w:tcW w:w="3681" w:type="dxa"/>
            <w:noWrap/>
            <w:vAlign w:val="center"/>
          </w:tcPr>
          <w:p w14:paraId="258D1CD5" w14:textId="03C8A9ED" w:rsidR="006153C1" w:rsidRPr="006153C1" w:rsidRDefault="006153C1" w:rsidP="006153C1">
            <w:pPr>
              <w:jc w:val="both"/>
              <w:rPr>
                <w:rFonts w:eastAsia="Times New Roman" w:cstheme="minorHAnsi"/>
                <w:color w:val="000000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cstheme="minorHAnsi"/>
                <w:color w:val="000000"/>
                <w:sz w:val="18"/>
                <w:szCs w:val="18"/>
              </w:rPr>
              <w:t xml:space="preserve">Smart Device </w:t>
            </w:r>
            <w:r w:rsidRPr="006153C1">
              <w:rPr>
                <w:rFonts w:cstheme="minorHAnsi"/>
                <w:b/>
                <w:bCs/>
                <w:color w:val="00B050"/>
                <w:sz w:val="18"/>
                <w:szCs w:val="18"/>
              </w:rPr>
              <w:t>&lt;SD SN&gt;</w:t>
            </w:r>
            <w:r w:rsidRPr="006153C1">
              <w:rPr>
                <w:rFonts w:cstheme="minorHAnsi"/>
                <w:color w:val="000000"/>
                <w:sz w:val="18"/>
                <w:szCs w:val="18"/>
              </w:rPr>
              <w:t xml:space="preserve"> is not associated and Cooler </w:t>
            </w:r>
            <w:r w:rsidRPr="006153C1">
              <w:rPr>
                <w:rFonts w:cstheme="minorHAnsi"/>
                <w:b/>
                <w:bCs/>
                <w:color w:val="FF0000"/>
                <w:sz w:val="18"/>
                <w:szCs w:val="18"/>
              </w:rPr>
              <w:t>&lt;COOLER SN&gt;</w:t>
            </w:r>
            <w:r w:rsidRPr="006153C1">
              <w:rPr>
                <w:rFonts w:cstheme="minorHAnsi"/>
                <w:color w:val="000000"/>
                <w:sz w:val="18"/>
                <w:szCs w:val="18"/>
              </w:rPr>
              <w:t xml:space="preserve"> is associated to Smart Device </w:t>
            </w:r>
            <w:r w:rsidRPr="006153C1">
              <w:rPr>
                <w:rFonts w:cstheme="minorHAnsi"/>
                <w:b/>
                <w:bCs/>
                <w:color w:val="00B050"/>
                <w:sz w:val="18"/>
                <w:szCs w:val="18"/>
              </w:rPr>
              <w:t>&lt;SD SN&gt;</w:t>
            </w:r>
          </w:p>
        </w:tc>
        <w:tc>
          <w:tcPr>
            <w:tcW w:w="1889" w:type="dxa"/>
            <w:noWrap/>
            <w:vAlign w:val="center"/>
          </w:tcPr>
          <w:p w14:paraId="3197ECB9" w14:textId="442BA32B" w:rsidR="006153C1" w:rsidRPr="006153C1" w:rsidRDefault="006153C1" w:rsidP="006153C1">
            <w:pPr>
              <w:jc w:val="center"/>
              <w:rPr>
                <w:rFonts w:eastAsia="Times New Roman" w:cstheme="minorHAnsi"/>
                <w:b/>
                <w:bCs/>
                <w:color w:val="FF0000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cstheme="minorHAnsi"/>
                <w:b/>
                <w:bCs/>
                <w:color w:val="FF0000"/>
                <w:sz w:val="18"/>
                <w:szCs w:val="18"/>
              </w:rPr>
              <w:t>ERROR 06</w:t>
            </w:r>
          </w:p>
        </w:tc>
        <w:tc>
          <w:tcPr>
            <w:tcW w:w="3826" w:type="dxa"/>
            <w:noWrap/>
            <w:vAlign w:val="center"/>
          </w:tcPr>
          <w:p w14:paraId="2C614AC7" w14:textId="09D7C79F" w:rsidR="006153C1" w:rsidRPr="006153C1" w:rsidRDefault="006153C1" w:rsidP="006153C1">
            <w:pPr>
              <w:jc w:val="both"/>
              <w:rPr>
                <w:rFonts w:eastAsia="Times New Roman" w:cstheme="minorHAnsi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cstheme="minorHAnsi"/>
                <w:color w:val="000000"/>
                <w:sz w:val="18"/>
                <w:szCs w:val="18"/>
              </w:rPr>
              <w:t xml:space="preserve">The user scans the SD SN and Cooler SN. The scanned SD is not associated. The scanned Cooler is associated </w:t>
            </w:r>
            <w:r w:rsidR="00EA3E6B">
              <w:rPr>
                <w:rFonts w:cstheme="minorHAnsi"/>
                <w:color w:val="000000"/>
                <w:sz w:val="18"/>
                <w:szCs w:val="18"/>
              </w:rPr>
              <w:t>with</w:t>
            </w:r>
            <w:r w:rsidRPr="006153C1">
              <w:rPr>
                <w:rFonts w:cstheme="minorHAnsi"/>
                <w:color w:val="000000"/>
                <w:sz w:val="18"/>
                <w:szCs w:val="18"/>
              </w:rPr>
              <w:t xml:space="preserve"> a different SD than the scanned.</w:t>
            </w:r>
          </w:p>
        </w:tc>
      </w:tr>
      <w:tr w:rsidR="006153C1" w:rsidRPr="00BF6CE6" w14:paraId="10E20D73" w14:textId="77777777" w:rsidTr="006153C1">
        <w:trPr>
          <w:trHeight w:val="300"/>
          <w:jc w:val="center"/>
        </w:trPr>
        <w:tc>
          <w:tcPr>
            <w:tcW w:w="3681" w:type="dxa"/>
            <w:noWrap/>
            <w:vAlign w:val="center"/>
          </w:tcPr>
          <w:p w14:paraId="2DDDE588" w14:textId="278C69AC" w:rsidR="006153C1" w:rsidRPr="006153C1" w:rsidRDefault="006153C1" w:rsidP="006153C1">
            <w:pPr>
              <w:jc w:val="both"/>
              <w:rPr>
                <w:rFonts w:eastAsia="Times New Roman" w:cstheme="minorHAnsi"/>
                <w:color w:val="000000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cstheme="minorHAnsi"/>
                <w:color w:val="000000"/>
                <w:sz w:val="18"/>
                <w:szCs w:val="18"/>
                <w:lang w:val="en-IN"/>
              </w:rPr>
              <w:t xml:space="preserve">Smart Device </w:t>
            </w:r>
            <w:r w:rsidRPr="006153C1">
              <w:rPr>
                <w:rFonts w:cstheme="minorHAnsi"/>
                <w:b/>
                <w:bCs/>
                <w:color w:val="00B050"/>
                <w:sz w:val="18"/>
                <w:szCs w:val="18"/>
                <w:lang w:val="en-IN"/>
              </w:rPr>
              <w:t>&lt;SD SN&gt;</w:t>
            </w:r>
            <w:r w:rsidRPr="006153C1">
              <w:rPr>
                <w:rFonts w:cstheme="minorHAnsi"/>
                <w:color w:val="000000"/>
                <w:sz w:val="18"/>
                <w:szCs w:val="18"/>
                <w:lang w:val="en-IN"/>
              </w:rPr>
              <w:t xml:space="preserve"> and Cooler </w:t>
            </w:r>
            <w:r w:rsidRPr="006153C1">
              <w:rPr>
                <w:rFonts w:cstheme="minorHAnsi"/>
                <w:b/>
                <w:bCs/>
                <w:color w:val="FF0000"/>
                <w:sz w:val="18"/>
                <w:szCs w:val="18"/>
                <w:lang w:val="en-IN"/>
              </w:rPr>
              <w:t>&lt;COOLER SN&gt;</w:t>
            </w:r>
            <w:r w:rsidRPr="006153C1">
              <w:rPr>
                <w:rFonts w:cstheme="minorHAnsi"/>
                <w:color w:val="000000"/>
                <w:sz w:val="18"/>
                <w:szCs w:val="18"/>
                <w:lang w:val="en-IN"/>
              </w:rPr>
              <w:t xml:space="preserve"> are not associated</w:t>
            </w:r>
          </w:p>
        </w:tc>
        <w:tc>
          <w:tcPr>
            <w:tcW w:w="1889" w:type="dxa"/>
            <w:noWrap/>
            <w:vAlign w:val="center"/>
          </w:tcPr>
          <w:p w14:paraId="34BB4B47" w14:textId="50BEB450" w:rsidR="006153C1" w:rsidRPr="006153C1" w:rsidRDefault="006153C1" w:rsidP="006153C1">
            <w:pPr>
              <w:jc w:val="center"/>
              <w:rPr>
                <w:rFonts w:eastAsia="Times New Roman" w:cstheme="minorHAnsi"/>
                <w:b/>
                <w:bCs/>
                <w:color w:val="FF0000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cstheme="minorHAnsi"/>
                <w:b/>
                <w:bCs/>
                <w:color w:val="FF0000"/>
                <w:sz w:val="18"/>
                <w:szCs w:val="18"/>
                <w:lang w:val="en-IN"/>
              </w:rPr>
              <w:t>ERROR 07</w:t>
            </w:r>
          </w:p>
        </w:tc>
        <w:tc>
          <w:tcPr>
            <w:tcW w:w="3826" w:type="dxa"/>
            <w:noWrap/>
            <w:vAlign w:val="center"/>
          </w:tcPr>
          <w:p w14:paraId="1043B777" w14:textId="3F18502E" w:rsidR="006153C1" w:rsidRPr="006153C1" w:rsidRDefault="006153C1" w:rsidP="006153C1">
            <w:pPr>
              <w:jc w:val="both"/>
              <w:rPr>
                <w:rFonts w:eastAsia="Times New Roman" w:cstheme="minorHAnsi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cstheme="minorHAnsi"/>
                <w:color w:val="000000"/>
                <w:sz w:val="18"/>
                <w:szCs w:val="18"/>
                <w:lang w:val="en-IN"/>
              </w:rPr>
              <w:t>The user scans the SD SN and Cooler SN, the scanned SD is not associated, the scanned Cooler is not associated.</w:t>
            </w:r>
          </w:p>
        </w:tc>
      </w:tr>
      <w:tr w:rsidR="006153C1" w:rsidRPr="00BF6CE6" w14:paraId="7F24866F" w14:textId="77777777" w:rsidTr="006153C1">
        <w:trPr>
          <w:trHeight w:val="300"/>
          <w:jc w:val="center"/>
        </w:trPr>
        <w:tc>
          <w:tcPr>
            <w:tcW w:w="3681" w:type="dxa"/>
            <w:noWrap/>
            <w:vAlign w:val="center"/>
          </w:tcPr>
          <w:p w14:paraId="4B2AB79D" w14:textId="22C8DCDD" w:rsidR="006153C1" w:rsidRPr="006153C1" w:rsidRDefault="006153C1" w:rsidP="006153C1">
            <w:pPr>
              <w:jc w:val="both"/>
              <w:rPr>
                <w:rFonts w:eastAsia="Times New Roman" w:cstheme="minorHAnsi"/>
                <w:color w:val="000000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cstheme="minorHAnsi"/>
                <w:color w:val="000000"/>
                <w:sz w:val="18"/>
                <w:szCs w:val="18"/>
                <w:lang w:val="en-IN"/>
              </w:rPr>
              <w:t xml:space="preserve">Smart Device </w:t>
            </w:r>
            <w:r w:rsidRPr="006153C1">
              <w:rPr>
                <w:rFonts w:cstheme="minorHAnsi"/>
                <w:b/>
                <w:bCs/>
                <w:color w:val="00B050"/>
                <w:sz w:val="18"/>
                <w:szCs w:val="18"/>
                <w:lang w:val="en-IN"/>
              </w:rPr>
              <w:t>&lt;SD SN&gt;</w:t>
            </w:r>
            <w:r w:rsidRPr="006153C1">
              <w:rPr>
                <w:rFonts w:cstheme="minorHAnsi"/>
                <w:color w:val="000000"/>
                <w:sz w:val="18"/>
                <w:szCs w:val="18"/>
                <w:lang w:val="en-IN"/>
              </w:rPr>
              <w:t xml:space="preserve"> is not associated and Cooler </w:t>
            </w:r>
            <w:r w:rsidRPr="006153C1">
              <w:rPr>
                <w:rFonts w:cstheme="minorHAnsi"/>
                <w:b/>
                <w:bCs/>
                <w:color w:val="FF0000"/>
                <w:sz w:val="18"/>
                <w:szCs w:val="18"/>
                <w:lang w:val="en-IN"/>
              </w:rPr>
              <w:t>&lt;COOLER SN&gt;</w:t>
            </w:r>
            <w:r w:rsidRPr="006153C1">
              <w:rPr>
                <w:rFonts w:cstheme="minorHAnsi"/>
                <w:color w:val="000000"/>
                <w:sz w:val="18"/>
                <w:szCs w:val="18"/>
                <w:lang w:val="en-IN"/>
              </w:rPr>
              <w:t xml:space="preserve"> is not in the Portal</w:t>
            </w:r>
          </w:p>
        </w:tc>
        <w:tc>
          <w:tcPr>
            <w:tcW w:w="1889" w:type="dxa"/>
            <w:noWrap/>
            <w:vAlign w:val="center"/>
          </w:tcPr>
          <w:p w14:paraId="40D2DCC6" w14:textId="0ECDD032" w:rsidR="006153C1" w:rsidRPr="006153C1" w:rsidRDefault="006153C1" w:rsidP="006153C1">
            <w:pPr>
              <w:jc w:val="center"/>
              <w:rPr>
                <w:rFonts w:eastAsia="Times New Roman" w:cstheme="minorHAnsi"/>
                <w:b/>
                <w:bCs/>
                <w:color w:val="FF0000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cstheme="minorHAnsi"/>
                <w:b/>
                <w:bCs/>
                <w:color w:val="FF0000"/>
                <w:sz w:val="18"/>
                <w:szCs w:val="18"/>
                <w:lang w:val="en-IN"/>
              </w:rPr>
              <w:t>ERROR 08</w:t>
            </w:r>
          </w:p>
        </w:tc>
        <w:tc>
          <w:tcPr>
            <w:tcW w:w="3826" w:type="dxa"/>
            <w:noWrap/>
            <w:vAlign w:val="center"/>
          </w:tcPr>
          <w:p w14:paraId="746C707E" w14:textId="08B8D3B4" w:rsidR="006153C1" w:rsidRPr="006153C1" w:rsidRDefault="006153C1" w:rsidP="006153C1">
            <w:pPr>
              <w:jc w:val="both"/>
              <w:rPr>
                <w:rFonts w:eastAsia="Times New Roman" w:cstheme="minorHAnsi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cstheme="minorHAnsi"/>
                <w:color w:val="000000"/>
                <w:sz w:val="18"/>
                <w:szCs w:val="18"/>
                <w:lang w:val="en-IN"/>
              </w:rPr>
              <w:t>The user scans the SD SN and Cooler SN, the scanned SD is not associated, the scanned Cooler is not in the Portal.</w:t>
            </w:r>
          </w:p>
        </w:tc>
      </w:tr>
      <w:tr w:rsidR="006153C1" w:rsidRPr="00BF6CE6" w14:paraId="44FC3D11" w14:textId="77777777" w:rsidTr="006153C1">
        <w:trPr>
          <w:trHeight w:val="300"/>
          <w:jc w:val="center"/>
        </w:trPr>
        <w:tc>
          <w:tcPr>
            <w:tcW w:w="3681" w:type="dxa"/>
            <w:noWrap/>
            <w:vAlign w:val="center"/>
          </w:tcPr>
          <w:p w14:paraId="3746497C" w14:textId="359E4315" w:rsidR="006153C1" w:rsidRPr="006153C1" w:rsidRDefault="006153C1" w:rsidP="006153C1">
            <w:pPr>
              <w:jc w:val="both"/>
              <w:rPr>
                <w:rFonts w:eastAsia="Times New Roman" w:cstheme="minorHAnsi"/>
                <w:color w:val="000000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cstheme="minorHAnsi"/>
                <w:color w:val="000000"/>
                <w:sz w:val="18"/>
                <w:szCs w:val="18"/>
              </w:rPr>
              <w:t xml:space="preserve">Smart Device </w:t>
            </w:r>
            <w:r w:rsidRPr="006153C1">
              <w:rPr>
                <w:rFonts w:cstheme="minorHAnsi"/>
                <w:b/>
                <w:bCs/>
                <w:color w:val="00B050"/>
                <w:sz w:val="18"/>
                <w:szCs w:val="18"/>
              </w:rPr>
              <w:t>&lt;SD SN&gt;</w:t>
            </w:r>
            <w:r w:rsidRPr="006153C1">
              <w:rPr>
                <w:rFonts w:cstheme="minorHAnsi"/>
                <w:color w:val="000000"/>
                <w:sz w:val="18"/>
                <w:szCs w:val="18"/>
              </w:rPr>
              <w:t xml:space="preserve"> is not in the Portal and Cooler </w:t>
            </w:r>
            <w:r w:rsidRPr="006153C1">
              <w:rPr>
                <w:rFonts w:cstheme="minorHAnsi"/>
                <w:b/>
                <w:bCs/>
                <w:color w:val="FF0000"/>
                <w:sz w:val="18"/>
                <w:szCs w:val="18"/>
              </w:rPr>
              <w:t>&lt;COOLER SN&gt;</w:t>
            </w:r>
            <w:r w:rsidRPr="006153C1">
              <w:rPr>
                <w:rFonts w:cstheme="minorHAnsi"/>
                <w:color w:val="000000"/>
                <w:sz w:val="18"/>
                <w:szCs w:val="18"/>
              </w:rPr>
              <w:t xml:space="preserve"> is associated to Smart Device</w:t>
            </w:r>
            <w:r w:rsidRPr="006153C1">
              <w:rPr>
                <w:rFonts w:cstheme="minorHAnsi"/>
                <w:b/>
                <w:bCs/>
                <w:color w:val="00B050"/>
                <w:sz w:val="18"/>
                <w:szCs w:val="18"/>
              </w:rPr>
              <w:t xml:space="preserve"> &lt;SD SN&gt;</w:t>
            </w:r>
          </w:p>
        </w:tc>
        <w:tc>
          <w:tcPr>
            <w:tcW w:w="1889" w:type="dxa"/>
            <w:noWrap/>
            <w:vAlign w:val="center"/>
          </w:tcPr>
          <w:p w14:paraId="1E7DE8F3" w14:textId="13805A4B" w:rsidR="006153C1" w:rsidRPr="006153C1" w:rsidRDefault="006153C1" w:rsidP="006153C1">
            <w:pPr>
              <w:jc w:val="center"/>
              <w:rPr>
                <w:rFonts w:eastAsia="Times New Roman" w:cstheme="minorHAnsi"/>
                <w:b/>
                <w:bCs/>
                <w:color w:val="FF0000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cstheme="minorHAnsi"/>
                <w:b/>
                <w:bCs/>
                <w:color w:val="FF0000"/>
                <w:sz w:val="18"/>
                <w:szCs w:val="18"/>
                <w:lang w:val="en-IN"/>
              </w:rPr>
              <w:t>ERROR 09</w:t>
            </w:r>
          </w:p>
        </w:tc>
        <w:tc>
          <w:tcPr>
            <w:tcW w:w="3826" w:type="dxa"/>
            <w:noWrap/>
            <w:vAlign w:val="center"/>
          </w:tcPr>
          <w:p w14:paraId="5F5E7004" w14:textId="669E2A1A" w:rsidR="006153C1" w:rsidRPr="006153C1" w:rsidRDefault="006153C1" w:rsidP="006153C1">
            <w:pPr>
              <w:jc w:val="both"/>
              <w:rPr>
                <w:rFonts w:eastAsia="Times New Roman" w:cstheme="minorHAnsi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cstheme="minorHAnsi"/>
                <w:color w:val="000000"/>
                <w:sz w:val="18"/>
                <w:szCs w:val="18"/>
              </w:rPr>
              <w:t xml:space="preserve">The user scans the SD SN and Cooler SN. The scanned SD is not in the Portal. The scanned Cooler is associated </w:t>
            </w:r>
            <w:r w:rsidR="00EA3E6B">
              <w:rPr>
                <w:rFonts w:cstheme="minorHAnsi"/>
                <w:color w:val="000000"/>
                <w:sz w:val="18"/>
                <w:szCs w:val="18"/>
              </w:rPr>
              <w:t>with</w:t>
            </w:r>
            <w:r w:rsidRPr="006153C1">
              <w:rPr>
                <w:rFonts w:cstheme="minorHAnsi"/>
                <w:color w:val="000000"/>
                <w:sz w:val="18"/>
                <w:szCs w:val="18"/>
              </w:rPr>
              <w:t xml:space="preserve"> a different SD than the one scanned.</w:t>
            </w:r>
          </w:p>
        </w:tc>
      </w:tr>
      <w:tr w:rsidR="006153C1" w:rsidRPr="00BF6CE6" w14:paraId="6361B2DC" w14:textId="77777777" w:rsidTr="006153C1">
        <w:trPr>
          <w:trHeight w:val="300"/>
          <w:jc w:val="center"/>
        </w:trPr>
        <w:tc>
          <w:tcPr>
            <w:tcW w:w="3681" w:type="dxa"/>
            <w:noWrap/>
            <w:vAlign w:val="center"/>
          </w:tcPr>
          <w:p w14:paraId="1BBF996F" w14:textId="38FE2184" w:rsidR="006153C1" w:rsidRPr="006153C1" w:rsidRDefault="006153C1" w:rsidP="006153C1">
            <w:pPr>
              <w:jc w:val="both"/>
              <w:rPr>
                <w:rFonts w:eastAsia="Times New Roman" w:cstheme="minorHAnsi"/>
                <w:color w:val="000000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cstheme="minorHAnsi"/>
                <w:color w:val="000000"/>
                <w:sz w:val="18"/>
                <w:szCs w:val="18"/>
                <w:lang w:val="en-IN"/>
              </w:rPr>
              <w:t xml:space="preserve">Smart Device </w:t>
            </w:r>
            <w:r w:rsidRPr="006153C1">
              <w:rPr>
                <w:rFonts w:cstheme="minorHAnsi"/>
                <w:b/>
                <w:bCs/>
                <w:color w:val="00B050"/>
                <w:sz w:val="18"/>
                <w:szCs w:val="18"/>
                <w:lang w:val="en-IN"/>
              </w:rPr>
              <w:t>&lt;SD SN&gt;</w:t>
            </w:r>
            <w:r w:rsidRPr="006153C1">
              <w:rPr>
                <w:rFonts w:cstheme="minorHAnsi"/>
                <w:color w:val="000000"/>
                <w:sz w:val="18"/>
                <w:szCs w:val="18"/>
                <w:lang w:val="en-IN"/>
              </w:rPr>
              <w:t xml:space="preserve"> is not in the portal and Cooler </w:t>
            </w:r>
            <w:r w:rsidRPr="006153C1">
              <w:rPr>
                <w:rFonts w:cstheme="minorHAnsi"/>
                <w:b/>
                <w:bCs/>
                <w:color w:val="FF0000"/>
                <w:sz w:val="18"/>
                <w:szCs w:val="18"/>
                <w:lang w:val="en-IN"/>
              </w:rPr>
              <w:t>&lt;COOLER SN&gt;</w:t>
            </w:r>
            <w:r w:rsidRPr="006153C1">
              <w:rPr>
                <w:rFonts w:cstheme="minorHAnsi"/>
                <w:color w:val="000000"/>
                <w:sz w:val="18"/>
                <w:szCs w:val="18"/>
                <w:lang w:val="en-IN"/>
              </w:rPr>
              <w:t xml:space="preserve"> is not associated</w:t>
            </w:r>
          </w:p>
        </w:tc>
        <w:tc>
          <w:tcPr>
            <w:tcW w:w="1889" w:type="dxa"/>
            <w:noWrap/>
            <w:vAlign w:val="center"/>
          </w:tcPr>
          <w:p w14:paraId="206DEC27" w14:textId="0858A64A" w:rsidR="006153C1" w:rsidRPr="006153C1" w:rsidRDefault="006153C1" w:rsidP="006153C1">
            <w:pPr>
              <w:jc w:val="center"/>
              <w:rPr>
                <w:rFonts w:eastAsia="Times New Roman" w:cstheme="minorHAnsi"/>
                <w:b/>
                <w:bCs/>
                <w:color w:val="FF0000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cstheme="minorHAnsi"/>
                <w:b/>
                <w:bCs/>
                <w:color w:val="FF0000"/>
                <w:sz w:val="18"/>
                <w:szCs w:val="18"/>
                <w:lang w:val="en-IN"/>
              </w:rPr>
              <w:t>ERROR 10</w:t>
            </w:r>
          </w:p>
        </w:tc>
        <w:tc>
          <w:tcPr>
            <w:tcW w:w="3826" w:type="dxa"/>
            <w:noWrap/>
            <w:vAlign w:val="center"/>
          </w:tcPr>
          <w:p w14:paraId="340949D1" w14:textId="4BF0167C" w:rsidR="006153C1" w:rsidRPr="006153C1" w:rsidRDefault="006153C1" w:rsidP="006153C1">
            <w:pPr>
              <w:jc w:val="both"/>
              <w:rPr>
                <w:rFonts w:eastAsia="Times New Roman" w:cstheme="minorHAnsi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cstheme="minorHAnsi"/>
                <w:color w:val="000000"/>
                <w:sz w:val="18"/>
                <w:szCs w:val="18"/>
                <w:lang w:val="en-IN"/>
              </w:rPr>
              <w:t>The user scans the SD SN and Cooler SN, the scanned SD is not in the Portal, the scanned Cooler is not associated.</w:t>
            </w:r>
          </w:p>
        </w:tc>
      </w:tr>
      <w:tr w:rsidR="006153C1" w:rsidRPr="00BF6CE6" w14:paraId="254C090C" w14:textId="77777777" w:rsidTr="006153C1">
        <w:trPr>
          <w:trHeight w:val="300"/>
          <w:jc w:val="center"/>
        </w:trPr>
        <w:tc>
          <w:tcPr>
            <w:tcW w:w="3681" w:type="dxa"/>
            <w:noWrap/>
            <w:vAlign w:val="center"/>
          </w:tcPr>
          <w:p w14:paraId="36179D41" w14:textId="549B7653" w:rsidR="006153C1" w:rsidRPr="006153C1" w:rsidRDefault="006153C1" w:rsidP="006153C1">
            <w:pPr>
              <w:jc w:val="both"/>
              <w:rPr>
                <w:rFonts w:eastAsia="Times New Roman" w:cstheme="minorHAnsi"/>
                <w:color w:val="000000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cstheme="minorHAnsi"/>
                <w:color w:val="000000"/>
                <w:sz w:val="18"/>
                <w:szCs w:val="18"/>
                <w:lang w:val="en-IN"/>
              </w:rPr>
              <w:t xml:space="preserve">Smart Device </w:t>
            </w:r>
            <w:r w:rsidRPr="006153C1">
              <w:rPr>
                <w:rFonts w:cstheme="minorHAnsi"/>
                <w:b/>
                <w:bCs/>
                <w:color w:val="00B050"/>
                <w:sz w:val="18"/>
                <w:szCs w:val="18"/>
                <w:lang w:val="en-IN"/>
              </w:rPr>
              <w:t>&lt;SD SN&gt;</w:t>
            </w:r>
            <w:r w:rsidRPr="006153C1">
              <w:rPr>
                <w:rFonts w:cstheme="minorHAnsi"/>
                <w:color w:val="000000"/>
                <w:sz w:val="18"/>
                <w:szCs w:val="18"/>
                <w:lang w:val="en-IN"/>
              </w:rPr>
              <w:t xml:space="preserve"> and Cooler </w:t>
            </w:r>
            <w:r w:rsidRPr="006153C1">
              <w:rPr>
                <w:rFonts w:cstheme="minorHAnsi"/>
                <w:b/>
                <w:bCs/>
                <w:color w:val="FF0000"/>
                <w:sz w:val="18"/>
                <w:szCs w:val="18"/>
                <w:lang w:val="en-IN"/>
              </w:rPr>
              <w:t>&lt;COOLER SN&gt;</w:t>
            </w:r>
            <w:r w:rsidRPr="006153C1">
              <w:rPr>
                <w:rFonts w:cstheme="minorHAnsi"/>
                <w:color w:val="000000"/>
                <w:sz w:val="18"/>
                <w:szCs w:val="18"/>
                <w:lang w:val="en-IN"/>
              </w:rPr>
              <w:t xml:space="preserve"> are not in the Portal</w:t>
            </w:r>
          </w:p>
        </w:tc>
        <w:tc>
          <w:tcPr>
            <w:tcW w:w="1889" w:type="dxa"/>
            <w:noWrap/>
            <w:vAlign w:val="center"/>
          </w:tcPr>
          <w:p w14:paraId="42F89FB4" w14:textId="6B1741D7" w:rsidR="006153C1" w:rsidRPr="006153C1" w:rsidRDefault="006153C1" w:rsidP="006153C1">
            <w:pPr>
              <w:jc w:val="center"/>
              <w:rPr>
                <w:rFonts w:eastAsia="Times New Roman" w:cstheme="minorHAnsi"/>
                <w:b/>
                <w:bCs/>
                <w:color w:val="FF0000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cstheme="minorHAnsi"/>
                <w:b/>
                <w:bCs/>
                <w:color w:val="FF0000"/>
                <w:sz w:val="18"/>
                <w:szCs w:val="18"/>
                <w:lang w:val="en-IN"/>
              </w:rPr>
              <w:t>ERROR 11</w:t>
            </w:r>
          </w:p>
        </w:tc>
        <w:tc>
          <w:tcPr>
            <w:tcW w:w="3826" w:type="dxa"/>
            <w:noWrap/>
            <w:vAlign w:val="center"/>
          </w:tcPr>
          <w:p w14:paraId="5713951B" w14:textId="7645C053" w:rsidR="006153C1" w:rsidRPr="006153C1" w:rsidRDefault="006153C1" w:rsidP="006153C1">
            <w:pPr>
              <w:jc w:val="both"/>
              <w:rPr>
                <w:rFonts w:eastAsia="Times New Roman" w:cstheme="minorHAnsi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cstheme="minorHAnsi"/>
                <w:color w:val="000000"/>
                <w:sz w:val="18"/>
                <w:szCs w:val="18"/>
                <w:lang w:val="en-IN"/>
              </w:rPr>
              <w:t>The user scans the SD SN and Cooler SN, the scanned SD is not in the Portal, the scanned Cooler is not in the Portal.</w:t>
            </w:r>
          </w:p>
        </w:tc>
      </w:tr>
      <w:tr w:rsidR="00C366F1" w:rsidRPr="00BF6CE6" w14:paraId="7B024291" w14:textId="77777777" w:rsidTr="006153C1">
        <w:trPr>
          <w:trHeight w:val="300"/>
          <w:jc w:val="center"/>
        </w:trPr>
        <w:tc>
          <w:tcPr>
            <w:tcW w:w="9398" w:type="dxa"/>
            <w:gridSpan w:val="3"/>
            <w:shd w:val="clear" w:color="auto" w:fill="0070C0"/>
            <w:noWrap/>
            <w:vAlign w:val="center"/>
          </w:tcPr>
          <w:p w14:paraId="7A8FD599" w14:textId="5D35E3E9" w:rsidR="00C366F1" w:rsidRPr="006153C1" w:rsidRDefault="00C366F1" w:rsidP="006153C1">
            <w:pPr>
              <w:tabs>
                <w:tab w:val="left" w:pos="-1440"/>
                <w:tab w:val="left" w:pos="-720"/>
                <w:tab w:val="left" w:pos="0"/>
                <w:tab w:val="left" w:pos="2880"/>
              </w:tabs>
              <w:spacing w:before="90" w:after="54" w:line="264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20"/>
                <w:szCs w:val="20"/>
                <w:lang w:val="en-IN" w:eastAsia="en-IN" w:bidi="gu-IN"/>
              </w:rPr>
            </w:pPr>
            <w:r w:rsidRPr="006153C1">
              <w:rPr>
                <w:rFonts w:cstheme="minorHAnsi"/>
                <w:b/>
                <w:bCs/>
                <w:caps/>
                <w:color w:val="FFFFFF" w:themeColor="background1"/>
              </w:rPr>
              <w:t>SMART DEVICE CHECK</w:t>
            </w:r>
          </w:p>
        </w:tc>
      </w:tr>
      <w:tr w:rsidR="00BF6CE6" w:rsidRPr="00BF6CE6" w14:paraId="05307481" w14:textId="77777777" w:rsidTr="006153C1">
        <w:trPr>
          <w:trHeight w:val="300"/>
          <w:jc w:val="center"/>
        </w:trPr>
        <w:tc>
          <w:tcPr>
            <w:tcW w:w="3681" w:type="dxa"/>
            <w:noWrap/>
            <w:vAlign w:val="center"/>
            <w:hideMark/>
          </w:tcPr>
          <w:p w14:paraId="28845ACA" w14:textId="64B70230" w:rsidR="00BF6CE6" w:rsidRPr="006153C1" w:rsidRDefault="00BF6CE6" w:rsidP="006153C1">
            <w:pPr>
              <w:jc w:val="both"/>
              <w:rPr>
                <w:rFonts w:eastAsia="Times New Roman" w:cstheme="minorHAnsi"/>
                <w:color w:val="000000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eastAsia="Times New Roman" w:cstheme="minorHAnsi"/>
                <w:color w:val="000000"/>
                <w:sz w:val="18"/>
                <w:szCs w:val="18"/>
                <w:lang w:val="en-IN" w:eastAsia="en-IN" w:bidi="gu-IN"/>
              </w:rPr>
              <w:t xml:space="preserve">Smart Device </w:t>
            </w:r>
            <w:r w:rsidR="00650D54" w:rsidRPr="006153C1">
              <w:rPr>
                <w:rFonts w:eastAsia="Times New Roman" w:cstheme="minorHAnsi"/>
                <w:b/>
                <w:bCs/>
                <w:color w:val="00B050"/>
                <w:sz w:val="18"/>
                <w:szCs w:val="18"/>
                <w:lang w:val="en-IN" w:eastAsia="en-IN" w:bidi="gu-IN"/>
              </w:rPr>
              <w:t>&lt;SD SN&gt;</w:t>
            </w:r>
            <w:r w:rsidRPr="006153C1">
              <w:rPr>
                <w:rFonts w:eastAsia="Times New Roman" w:cstheme="minorHAnsi"/>
                <w:color w:val="000000"/>
                <w:sz w:val="18"/>
                <w:szCs w:val="18"/>
                <w:lang w:val="en-IN" w:eastAsia="en-IN" w:bidi="gu-IN"/>
              </w:rPr>
              <w:t xml:space="preserve"> is associated to Cooler </w:t>
            </w:r>
            <w:r w:rsidR="00650D54" w:rsidRPr="006153C1">
              <w:rPr>
                <w:rFonts w:eastAsia="Times New Roman" w:cstheme="minorHAnsi"/>
                <w:b/>
                <w:bCs/>
                <w:color w:val="FF0000"/>
                <w:sz w:val="18"/>
                <w:szCs w:val="18"/>
                <w:lang w:val="en-IN" w:eastAsia="en-IN" w:bidi="gu-IN"/>
              </w:rPr>
              <w:t>&lt;COOLER SN&gt;</w:t>
            </w:r>
          </w:p>
        </w:tc>
        <w:tc>
          <w:tcPr>
            <w:tcW w:w="1889" w:type="dxa"/>
            <w:noWrap/>
            <w:vAlign w:val="center"/>
            <w:hideMark/>
          </w:tcPr>
          <w:p w14:paraId="789BD20B" w14:textId="77777777" w:rsidR="00BF6CE6" w:rsidRPr="006153C1" w:rsidRDefault="00BF6CE6" w:rsidP="006153C1">
            <w:pPr>
              <w:jc w:val="center"/>
              <w:rPr>
                <w:rFonts w:eastAsia="Times New Roman" w:cstheme="minorHAnsi"/>
                <w:b/>
                <w:bCs/>
                <w:color w:val="00B050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eastAsia="Times New Roman" w:cstheme="minorHAnsi"/>
                <w:b/>
                <w:bCs/>
                <w:color w:val="00B050"/>
                <w:sz w:val="18"/>
                <w:szCs w:val="18"/>
                <w:lang w:val="en-IN" w:eastAsia="en-IN" w:bidi="gu-IN"/>
              </w:rPr>
              <w:t>OK</w:t>
            </w:r>
          </w:p>
        </w:tc>
        <w:tc>
          <w:tcPr>
            <w:tcW w:w="3826" w:type="dxa"/>
            <w:noWrap/>
            <w:vAlign w:val="center"/>
            <w:hideMark/>
          </w:tcPr>
          <w:p w14:paraId="0CD5E7F6" w14:textId="318A5D55" w:rsidR="00BF6CE6" w:rsidRPr="006153C1" w:rsidRDefault="00BF6CE6" w:rsidP="006153C1">
            <w:pPr>
              <w:jc w:val="both"/>
              <w:rPr>
                <w:rFonts w:eastAsia="Times New Roman" w:cstheme="minorHAnsi"/>
                <w:color w:val="000000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eastAsia="Times New Roman" w:cstheme="minorHAnsi"/>
                <w:color w:val="000000"/>
                <w:sz w:val="18"/>
                <w:szCs w:val="18"/>
                <w:lang w:val="en-IN" w:eastAsia="en-IN" w:bidi="gu-IN"/>
              </w:rPr>
              <w:t>The user scans the SD SN, the scanned SD is associated with Cooler SN.</w:t>
            </w:r>
          </w:p>
        </w:tc>
      </w:tr>
      <w:tr w:rsidR="00BF6CE6" w:rsidRPr="00BF6CE6" w14:paraId="7C2ADFE0" w14:textId="77777777" w:rsidTr="006153C1">
        <w:trPr>
          <w:trHeight w:val="300"/>
          <w:jc w:val="center"/>
        </w:trPr>
        <w:tc>
          <w:tcPr>
            <w:tcW w:w="3681" w:type="dxa"/>
            <w:noWrap/>
            <w:vAlign w:val="center"/>
            <w:hideMark/>
          </w:tcPr>
          <w:p w14:paraId="2EF22BD1" w14:textId="79807FCD" w:rsidR="00BF6CE6" w:rsidRPr="006153C1" w:rsidRDefault="00BF6CE6" w:rsidP="006153C1">
            <w:pPr>
              <w:jc w:val="both"/>
              <w:rPr>
                <w:rFonts w:eastAsia="Times New Roman" w:cstheme="minorHAnsi"/>
                <w:color w:val="000000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eastAsia="Times New Roman" w:cstheme="minorHAnsi"/>
                <w:color w:val="000000"/>
                <w:sz w:val="18"/>
                <w:szCs w:val="18"/>
                <w:lang w:val="en-IN" w:eastAsia="en-IN" w:bidi="gu-IN"/>
              </w:rPr>
              <w:t xml:space="preserve">Smart Device </w:t>
            </w:r>
            <w:r w:rsidR="00650D54" w:rsidRPr="006153C1">
              <w:rPr>
                <w:rFonts w:eastAsia="Times New Roman" w:cstheme="minorHAnsi"/>
                <w:b/>
                <w:bCs/>
                <w:color w:val="00B050"/>
                <w:sz w:val="18"/>
                <w:szCs w:val="18"/>
                <w:lang w:val="en-IN" w:eastAsia="en-IN" w:bidi="gu-IN"/>
              </w:rPr>
              <w:t>&lt;SD SN&gt;</w:t>
            </w:r>
            <w:r w:rsidRPr="006153C1">
              <w:rPr>
                <w:rFonts w:eastAsia="Times New Roman" w:cstheme="minorHAnsi"/>
                <w:color w:val="000000"/>
                <w:sz w:val="18"/>
                <w:szCs w:val="18"/>
                <w:lang w:val="en-IN" w:eastAsia="en-IN" w:bidi="gu-IN"/>
              </w:rPr>
              <w:t xml:space="preserve"> is not associated</w:t>
            </w:r>
          </w:p>
        </w:tc>
        <w:tc>
          <w:tcPr>
            <w:tcW w:w="1889" w:type="dxa"/>
            <w:noWrap/>
            <w:vAlign w:val="center"/>
            <w:hideMark/>
          </w:tcPr>
          <w:p w14:paraId="1B87B82F" w14:textId="77777777" w:rsidR="00BF6CE6" w:rsidRPr="006153C1" w:rsidRDefault="00BF6CE6" w:rsidP="006153C1">
            <w:pPr>
              <w:jc w:val="center"/>
              <w:rPr>
                <w:rFonts w:eastAsia="Times New Roman" w:cstheme="minorHAnsi"/>
                <w:b/>
                <w:bCs/>
                <w:color w:val="FF0000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eastAsia="Times New Roman" w:cstheme="minorHAnsi"/>
                <w:b/>
                <w:bCs/>
                <w:color w:val="FF0000"/>
                <w:sz w:val="18"/>
                <w:szCs w:val="18"/>
                <w:lang w:val="en-IN" w:eastAsia="en-IN" w:bidi="gu-IN"/>
              </w:rPr>
              <w:t>ERROR 12</w:t>
            </w:r>
          </w:p>
        </w:tc>
        <w:tc>
          <w:tcPr>
            <w:tcW w:w="3826" w:type="dxa"/>
            <w:noWrap/>
            <w:vAlign w:val="center"/>
            <w:hideMark/>
          </w:tcPr>
          <w:p w14:paraId="40B1B2F3" w14:textId="2971F67D" w:rsidR="00BF6CE6" w:rsidRPr="006153C1" w:rsidRDefault="00BF6CE6" w:rsidP="006153C1">
            <w:pPr>
              <w:jc w:val="both"/>
              <w:rPr>
                <w:rFonts w:eastAsia="Times New Roman" w:cstheme="minorHAnsi"/>
                <w:color w:val="000000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eastAsia="Times New Roman" w:cstheme="minorHAnsi"/>
                <w:color w:val="000000"/>
                <w:sz w:val="18"/>
                <w:szCs w:val="18"/>
                <w:lang w:val="en-IN" w:eastAsia="en-IN" w:bidi="gu-IN"/>
              </w:rPr>
              <w:t>The user scans the SD SN, the scanned SD is not associated.</w:t>
            </w:r>
          </w:p>
        </w:tc>
      </w:tr>
      <w:tr w:rsidR="00BF6CE6" w:rsidRPr="00BF6CE6" w14:paraId="7C8EEF3A" w14:textId="77777777" w:rsidTr="006153C1">
        <w:trPr>
          <w:trHeight w:val="300"/>
          <w:jc w:val="center"/>
        </w:trPr>
        <w:tc>
          <w:tcPr>
            <w:tcW w:w="3681" w:type="dxa"/>
            <w:noWrap/>
            <w:vAlign w:val="center"/>
            <w:hideMark/>
          </w:tcPr>
          <w:p w14:paraId="13DB9F25" w14:textId="7AF119BF" w:rsidR="00BF6CE6" w:rsidRPr="006153C1" w:rsidRDefault="00BF6CE6" w:rsidP="006153C1">
            <w:pPr>
              <w:jc w:val="both"/>
              <w:rPr>
                <w:rFonts w:eastAsia="Times New Roman" w:cstheme="minorHAnsi"/>
                <w:color w:val="000000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eastAsia="Times New Roman" w:cstheme="minorHAnsi"/>
                <w:color w:val="000000"/>
                <w:sz w:val="18"/>
                <w:szCs w:val="18"/>
                <w:lang w:val="en-IN" w:eastAsia="en-IN" w:bidi="gu-IN"/>
              </w:rPr>
              <w:t xml:space="preserve">Smart Device </w:t>
            </w:r>
            <w:r w:rsidR="00650D54" w:rsidRPr="006153C1">
              <w:rPr>
                <w:rFonts w:eastAsia="Times New Roman" w:cstheme="minorHAnsi"/>
                <w:b/>
                <w:bCs/>
                <w:color w:val="00B050"/>
                <w:sz w:val="18"/>
                <w:szCs w:val="18"/>
                <w:lang w:val="en-IN" w:eastAsia="en-IN" w:bidi="gu-IN"/>
              </w:rPr>
              <w:t>&lt;SD SN&gt;</w:t>
            </w:r>
            <w:r w:rsidRPr="006153C1">
              <w:rPr>
                <w:rFonts w:eastAsia="Times New Roman" w:cstheme="minorHAnsi"/>
                <w:color w:val="000000"/>
                <w:sz w:val="18"/>
                <w:szCs w:val="18"/>
                <w:lang w:val="en-IN" w:eastAsia="en-IN" w:bidi="gu-IN"/>
              </w:rPr>
              <w:t xml:space="preserve"> is not in the Portal</w:t>
            </w:r>
          </w:p>
        </w:tc>
        <w:tc>
          <w:tcPr>
            <w:tcW w:w="1889" w:type="dxa"/>
            <w:noWrap/>
            <w:vAlign w:val="center"/>
            <w:hideMark/>
          </w:tcPr>
          <w:p w14:paraId="6B751133" w14:textId="77777777" w:rsidR="00BF6CE6" w:rsidRPr="006153C1" w:rsidRDefault="00BF6CE6" w:rsidP="006153C1">
            <w:pPr>
              <w:jc w:val="center"/>
              <w:rPr>
                <w:rFonts w:eastAsia="Times New Roman" w:cstheme="minorHAnsi"/>
                <w:b/>
                <w:bCs/>
                <w:color w:val="FF0000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eastAsia="Times New Roman" w:cstheme="minorHAnsi"/>
                <w:b/>
                <w:bCs/>
                <w:color w:val="FF0000"/>
                <w:sz w:val="18"/>
                <w:szCs w:val="18"/>
                <w:lang w:val="en-IN" w:eastAsia="en-IN" w:bidi="gu-IN"/>
              </w:rPr>
              <w:t>ERROR 13</w:t>
            </w:r>
          </w:p>
        </w:tc>
        <w:tc>
          <w:tcPr>
            <w:tcW w:w="3826" w:type="dxa"/>
            <w:noWrap/>
            <w:vAlign w:val="center"/>
            <w:hideMark/>
          </w:tcPr>
          <w:p w14:paraId="0521CBAA" w14:textId="5D04ED13" w:rsidR="00BF6CE6" w:rsidRPr="006153C1" w:rsidRDefault="00BF6CE6" w:rsidP="006153C1">
            <w:pPr>
              <w:jc w:val="both"/>
              <w:rPr>
                <w:rFonts w:eastAsia="Times New Roman" w:cstheme="minorHAnsi"/>
                <w:color w:val="000000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eastAsia="Times New Roman" w:cstheme="minorHAnsi"/>
                <w:color w:val="000000"/>
                <w:sz w:val="18"/>
                <w:szCs w:val="18"/>
                <w:lang w:val="en-IN" w:eastAsia="en-IN" w:bidi="gu-IN"/>
              </w:rPr>
              <w:t>The user scans the SD SN, the scanned SD is not in the Portal</w:t>
            </w:r>
          </w:p>
        </w:tc>
      </w:tr>
      <w:tr w:rsidR="00C366F1" w:rsidRPr="00BF6CE6" w14:paraId="01568F04" w14:textId="77777777" w:rsidTr="006153C1">
        <w:trPr>
          <w:trHeight w:val="300"/>
          <w:jc w:val="center"/>
        </w:trPr>
        <w:tc>
          <w:tcPr>
            <w:tcW w:w="9398" w:type="dxa"/>
            <w:gridSpan w:val="3"/>
            <w:shd w:val="clear" w:color="auto" w:fill="0070C0"/>
            <w:noWrap/>
            <w:vAlign w:val="center"/>
          </w:tcPr>
          <w:p w14:paraId="5585994A" w14:textId="2A76A292" w:rsidR="00C366F1" w:rsidRPr="006153C1" w:rsidRDefault="00C366F1" w:rsidP="006153C1">
            <w:pPr>
              <w:tabs>
                <w:tab w:val="left" w:pos="-1440"/>
                <w:tab w:val="left" w:pos="-720"/>
                <w:tab w:val="left" w:pos="0"/>
                <w:tab w:val="left" w:pos="2880"/>
              </w:tabs>
              <w:spacing w:before="90" w:after="54" w:line="264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IN" w:eastAsia="en-IN" w:bidi="gu-IN"/>
              </w:rPr>
            </w:pPr>
            <w:r w:rsidRPr="006153C1">
              <w:rPr>
                <w:rFonts w:cstheme="minorHAnsi"/>
                <w:b/>
                <w:bCs/>
                <w:caps/>
                <w:color w:val="FFFFFF" w:themeColor="background1"/>
              </w:rPr>
              <w:t>COOLER CHECK</w:t>
            </w:r>
          </w:p>
        </w:tc>
      </w:tr>
      <w:tr w:rsidR="00BF6CE6" w:rsidRPr="00BF6CE6" w14:paraId="7D3DCA38" w14:textId="77777777" w:rsidTr="006153C1">
        <w:trPr>
          <w:trHeight w:val="300"/>
          <w:jc w:val="center"/>
        </w:trPr>
        <w:tc>
          <w:tcPr>
            <w:tcW w:w="3681" w:type="dxa"/>
            <w:noWrap/>
            <w:vAlign w:val="center"/>
            <w:hideMark/>
          </w:tcPr>
          <w:p w14:paraId="127C864C" w14:textId="59F4979F" w:rsidR="00BF6CE6" w:rsidRPr="006153C1" w:rsidRDefault="00BF6CE6" w:rsidP="006153C1">
            <w:pPr>
              <w:jc w:val="both"/>
              <w:rPr>
                <w:rFonts w:eastAsia="Times New Roman" w:cstheme="minorHAnsi"/>
                <w:color w:val="000000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eastAsia="Times New Roman" w:cstheme="minorHAnsi"/>
                <w:color w:val="000000"/>
                <w:sz w:val="18"/>
                <w:szCs w:val="18"/>
                <w:lang w:val="en-IN" w:eastAsia="en-IN" w:bidi="gu-IN"/>
              </w:rPr>
              <w:t xml:space="preserve">Cooler </w:t>
            </w:r>
            <w:r w:rsidR="00650D54" w:rsidRPr="006153C1">
              <w:rPr>
                <w:rFonts w:eastAsia="Times New Roman" w:cstheme="minorHAnsi"/>
                <w:b/>
                <w:bCs/>
                <w:color w:val="FF0000"/>
                <w:sz w:val="18"/>
                <w:szCs w:val="18"/>
                <w:lang w:val="en-IN" w:eastAsia="en-IN" w:bidi="gu-IN"/>
              </w:rPr>
              <w:t>&lt;COOLER SN&gt;</w:t>
            </w:r>
            <w:r w:rsidRPr="006153C1">
              <w:rPr>
                <w:rFonts w:eastAsia="Times New Roman" w:cstheme="minorHAnsi"/>
                <w:color w:val="000000"/>
                <w:sz w:val="18"/>
                <w:szCs w:val="18"/>
                <w:lang w:val="en-IN" w:eastAsia="en-IN" w:bidi="gu-IN"/>
              </w:rPr>
              <w:t xml:space="preserve"> is associated to Smart Device </w:t>
            </w:r>
            <w:r w:rsidR="00650D54" w:rsidRPr="006153C1">
              <w:rPr>
                <w:rFonts w:eastAsia="Times New Roman" w:cstheme="minorHAnsi"/>
                <w:b/>
                <w:bCs/>
                <w:color w:val="00B050"/>
                <w:sz w:val="18"/>
                <w:szCs w:val="18"/>
                <w:lang w:val="en-IN" w:eastAsia="en-IN" w:bidi="gu-IN"/>
              </w:rPr>
              <w:t>&lt;SD SN&gt;</w:t>
            </w:r>
          </w:p>
        </w:tc>
        <w:tc>
          <w:tcPr>
            <w:tcW w:w="1889" w:type="dxa"/>
            <w:noWrap/>
            <w:vAlign w:val="center"/>
            <w:hideMark/>
          </w:tcPr>
          <w:p w14:paraId="4E38DFC2" w14:textId="77777777" w:rsidR="00BF6CE6" w:rsidRPr="006153C1" w:rsidRDefault="00BF6CE6" w:rsidP="006153C1">
            <w:pPr>
              <w:jc w:val="center"/>
              <w:rPr>
                <w:rFonts w:eastAsia="Times New Roman" w:cstheme="minorHAnsi"/>
                <w:b/>
                <w:bCs/>
                <w:color w:val="00B050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eastAsia="Times New Roman" w:cstheme="minorHAnsi"/>
                <w:b/>
                <w:bCs/>
                <w:color w:val="00B050"/>
                <w:sz w:val="18"/>
                <w:szCs w:val="18"/>
                <w:lang w:val="en-IN" w:eastAsia="en-IN" w:bidi="gu-IN"/>
              </w:rPr>
              <w:t>OK</w:t>
            </w:r>
          </w:p>
        </w:tc>
        <w:tc>
          <w:tcPr>
            <w:tcW w:w="3826" w:type="dxa"/>
            <w:noWrap/>
            <w:vAlign w:val="center"/>
            <w:hideMark/>
          </w:tcPr>
          <w:p w14:paraId="76ED009F" w14:textId="46B7E050" w:rsidR="00BF6CE6" w:rsidRPr="006153C1" w:rsidRDefault="00BF6CE6" w:rsidP="006153C1">
            <w:pPr>
              <w:jc w:val="both"/>
              <w:rPr>
                <w:rFonts w:eastAsia="Times New Roman" w:cstheme="minorHAnsi"/>
                <w:color w:val="000000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eastAsia="Times New Roman" w:cstheme="minorHAnsi"/>
                <w:color w:val="000000"/>
                <w:sz w:val="18"/>
                <w:szCs w:val="18"/>
                <w:lang w:val="en-IN" w:eastAsia="en-IN" w:bidi="gu-IN"/>
              </w:rPr>
              <w:t>The user scans the Cooler SN, the scanned Cooler is associated with SD SN.</w:t>
            </w:r>
          </w:p>
        </w:tc>
      </w:tr>
      <w:tr w:rsidR="00BF6CE6" w:rsidRPr="00BF6CE6" w14:paraId="765C1879" w14:textId="77777777" w:rsidTr="006153C1">
        <w:trPr>
          <w:trHeight w:val="300"/>
          <w:jc w:val="center"/>
        </w:trPr>
        <w:tc>
          <w:tcPr>
            <w:tcW w:w="3681" w:type="dxa"/>
            <w:noWrap/>
            <w:vAlign w:val="center"/>
            <w:hideMark/>
          </w:tcPr>
          <w:p w14:paraId="4683CD4A" w14:textId="17D51B25" w:rsidR="00BF6CE6" w:rsidRPr="006153C1" w:rsidRDefault="00BF6CE6" w:rsidP="006153C1">
            <w:pPr>
              <w:jc w:val="both"/>
              <w:rPr>
                <w:rFonts w:eastAsia="Times New Roman" w:cstheme="minorHAnsi"/>
                <w:color w:val="000000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eastAsia="Times New Roman" w:cstheme="minorHAnsi"/>
                <w:color w:val="000000"/>
                <w:sz w:val="18"/>
                <w:szCs w:val="18"/>
                <w:lang w:val="en-IN" w:eastAsia="en-IN" w:bidi="gu-IN"/>
              </w:rPr>
              <w:t xml:space="preserve">Cooler </w:t>
            </w:r>
            <w:r w:rsidR="00650D54" w:rsidRPr="006153C1">
              <w:rPr>
                <w:rFonts w:eastAsia="Times New Roman" w:cstheme="minorHAnsi"/>
                <w:b/>
                <w:bCs/>
                <w:color w:val="FF0000"/>
                <w:sz w:val="18"/>
                <w:szCs w:val="18"/>
                <w:lang w:val="en-IN" w:eastAsia="en-IN" w:bidi="gu-IN"/>
              </w:rPr>
              <w:t>&lt;COOLER SN&gt;</w:t>
            </w:r>
            <w:r w:rsidRPr="006153C1">
              <w:rPr>
                <w:rFonts w:eastAsia="Times New Roman" w:cstheme="minorHAnsi"/>
                <w:color w:val="000000"/>
                <w:sz w:val="18"/>
                <w:szCs w:val="18"/>
                <w:lang w:val="en-IN" w:eastAsia="en-IN" w:bidi="gu-IN"/>
              </w:rPr>
              <w:t xml:space="preserve"> is not associated</w:t>
            </w:r>
          </w:p>
        </w:tc>
        <w:tc>
          <w:tcPr>
            <w:tcW w:w="1889" w:type="dxa"/>
            <w:noWrap/>
            <w:vAlign w:val="center"/>
            <w:hideMark/>
          </w:tcPr>
          <w:p w14:paraId="49676EF7" w14:textId="77777777" w:rsidR="00BF6CE6" w:rsidRPr="006153C1" w:rsidRDefault="00BF6CE6" w:rsidP="006153C1">
            <w:pPr>
              <w:jc w:val="center"/>
              <w:rPr>
                <w:rFonts w:eastAsia="Times New Roman" w:cstheme="minorHAnsi"/>
                <w:b/>
                <w:bCs/>
                <w:color w:val="FF0000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eastAsia="Times New Roman" w:cstheme="minorHAnsi"/>
                <w:b/>
                <w:bCs/>
                <w:color w:val="FF0000"/>
                <w:sz w:val="18"/>
                <w:szCs w:val="18"/>
                <w:lang w:val="en-IN" w:eastAsia="en-IN" w:bidi="gu-IN"/>
              </w:rPr>
              <w:t>ERROR 14</w:t>
            </w:r>
          </w:p>
        </w:tc>
        <w:tc>
          <w:tcPr>
            <w:tcW w:w="3826" w:type="dxa"/>
            <w:noWrap/>
            <w:vAlign w:val="center"/>
            <w:hideMark/>
          </w:tcPr>
          <w:p w14:paraId="2018E6D4" w14:textId="077EE733" w:rsidR="00BF6CE6" w:rsidRPr="006153C1" w:rsidRDefault="00BF6CE6" w:rsidP="006153C1">
            <w:pPr>
              <w:jc w:val="both"/>
              <w:rPr>
                <w:rFonts w:eastAsia="Times New Roman" w:cstheme="minorHAnsi"/>
                <w:color w:val="000000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eastAsia="Times New Roman" w:cstheme="minorHAnsi"/>
                <w:color w:val="000000"/>
                <w:sz w:val="18"/>
                <w:szCs w:val="18"/>
                <w:lang w:val="en-IN" w:eastAsia="en-IN" w:bidi="gu-IN"/>
              </w:rPr>
              <w:t>The user scans the Cooler SN, the scanned Cooler is not associated.</w:t>
            </w:r>
          </w:p>
        </w:tc>
      </w:tr>
      <w:tr w:rsidR="00BF6CE6" w:rsidRPr="00BF6CE6" w14:paraId="3A2909E8" w14:textId="77777777" w:rsidTr="006153C1">
        <w:trPr>
          <w:trHeight w:val="300"/>
          <w:jc w:val="center"/>
        </w:trPr>
        <w:tc>
          <w:tcPr>
            <w:tcW w:w="3681" w:type="dxa"/>
            <w:noWrap/>
            <w:vAlign w:val="center"/>
            <w:hideMark/>
          </w:tcPr>
          <w:p w14:paraId="4623C268" w14:textId="2E4B3FA3" w:rsidR="00BF6CE6" w:rsidRPr="006153C1" w:rsidRDefault="00BF6CE6" w:rsidP="006153C1">
            <w:pPr>
              <w:jc w:val="both"/>
              <w:rPr>
                <w:rFonts w:eastAsia="Times New Roman" w:cstheme="minorHAnsi"/>
                <w:color w:val="000000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eastAsia="Times New Roman" w:cstheme="minorHAnsi"/>
                <w:color w:val="000000"/>
                <w:sz w:val="18"/>
                <w:szCs w:val="18"/>
                <w:lang w:val="en-IN" w:eastAsia="en-IN" w:bidi="gu-IN"/>
              </w:rPr>
              <w:t xml:space="preserve">Cooler </w:t>
            </w:r>
            <w:r w:rsidR="00650D54" w:rsidRPr="006153C1">
              <w:rPr>
                <w:rFonts w:eastAsia="Times New Roman" w:cstheme="minorHAnsi"/>
                <w:b/>
                <w:bCs/>
                <w:color w:val="FF0000"/>
                <w:sz w:val="18"/>
                <w:szCs w:val="18"/>
                <w:lang w:val="en-IN" w:eastAsia="en-IN" w:bidi="gu-IN"/>
              </w:rPr>
              <w:t>&lt;COOLER SN&gt;</w:t>
            </w:r>
            <w:r w:rsidRPr="006153C1">
              <w:rPr>
                <w:rFonts w:eastAsia="Times New Roman" w:cstheme="minorHAnsi"/>
                <w:color w:val="000000"/>
                <w:sz w:val="18"/>
                <w:szCs w:val="18"/>
                <w:lang w:val="en-IN" w:eastAsia="en-IN" w:bidi="gu-IN"/>
              </w:rPr>
              <w:t xml:space="preserve"> is not in the Portal</w:t>
            </w:r>
          </w:p>
        </w:tc>
        <w:tc>
          <w:tcPr>
            <w:tcW w:w="1889" w:type="dxa"/>
            <w:noWrap/>
            <w:vAlign w:val="center"/>
            <w:hideMark/>
          </w:tcPr>
          <w:p w14:paraId="64E5F1B6" w14:textId="77777777" w:rsidR="00BF6CE6" w:rsidRPr="006153C1" w:rsidRDefault="00BF6CE6" w:rsidP="006153C1">
            <w:pPr>
              <w:jc w:val="center"/>
              <w:rPr>
                <w:rFonts w:eastAsia="Times New Roman" w:cstheme="minorHAnsi"/>
                <w:b/>
                <w:bCs/>
                <w:color w:val="FF0000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eastAsia="Times New Roman" w:cstheme="minorHAnsi"/>
                <w:b/>
                <w:bCs/>
                <w:color w:val="FF0000"/>
                <w:sz w:val="18"/>
                <w:szCs w:val="18"/>
                <w:lang w:val="en-IN" w:eastAsia="en-IN" w:bidi="gu-IN"/>
              </w:rPr>
              <w:t>ERROR 15</w:t>
            </w:r>
          </w:p>
        </w:tc>
        <w:tc>
          <w:tcPr>
            <w:tcW w:w="3826" w:type="dxa"/>
            <w:noWrap/>
            <w:vAlign w:val="center"/>
            <w:hideMark/>
          </w:tcPr>
          <w:p w14:paraId="6476BC77" w14:textId="642ABDF6" w:rsidR="00BF6CE6" w:rsidRPr="006153C1" w:rsidRDefault="00BF6CE6" w:rsidP="006153C1">
            <w:pPr>
              <w:jc w:val="both"/>
              <w:rPr>
                <w:rFonts w:eastAsia="Times New Roman" w:cstheme="minorHAnsi"/>
                <w:color w:val="000000"/>
                <w:sz w:val="18"/>
                <w:szCs w:val="18"/>
                <w:lang w:val="en-IN" w:eastAsia="en-IN" w:bidi="gu-IN"/>
              </w:rPr>
            </w:pPr>
            <w:r w:rsidRPr="006153C1">
              <w:rPr>
                <w:rFonts w:eastAsia="Times New Roman" w:cstheme="minorHAnsi"/>
                <w:color w:val="000000"/>
                <w:sz w:val="18"/>
                <w:szCs w:val="18"/>
                <w:lang w:val="en-IN" w:eastAsia="en-IN" w:bidi="gu-IN"/>
              </w:rPr>
              <w:t>The user scans the Cooler SN, the scanned Cooler is not in the Portal</w:t>
            </w:r>
          </w:p>
        </w:tc>
      </w:tr>
    </w:tbl>
    <w:p w14:paraId="42E9AFA2" w14:textId="31D49588" w:rsidR="002D56F2" w:rsidRPr="00B46C76" w:rsidRDefault="00601123" w:rsidP="00601123">
      <w:pPr>
        <w:pStyle w:val="Heading1"/>
        <w:numPr>
          <w:ilvl w:val="0"/>
          <w:numId w:val="0"/>
        </w:numPr>
        <w:ind w:left="432" w:hanging="432"/>
        <w:rPr>
          <w:rFonts w:asciiTheme="minorHAnsi" w:hAnsiTheme="minorHAnsi" w:cstheme="minorHAnsi"/>
          <w:bCs w:val="0"/>
          <w:caps/>
          <w:noProof/>
          <w:color w:val="0070C0"/>
        </w:rPr>
      </w:pPr>
      <w:bookmarkStart w:id="14" w:name="_Toc67044974"/>
      <w:r w:rsidRPr="00B46C76">
        <w:rPr>
          <w:rFonts w:asciiTheme="minorHAnsi" w:hAnsiTheme="minorHAnsi" w:cstheme="minorHAnsi"/>
          <w:bCs w:val="0"/>
          <w:caps/>
          <w:noProof/>
          <w:color w:val="0070C0"/>
        </w:rPr>
        <w:lastRenderedPageBreak/>
        <w:t xml:space="preserve">Application Version </w:t>
      </w:r>
      <w:r w:rsidR="002D56F2" w:rsidRPr="00B46C76">
        <w:rPr>
          <w:rFonts w:asciiTheme="minorHAnsi" w:hAnsiTheme="minorHAnsi" w:cstheme="minorHAnsi"/>
          <w:bCs w:val="0"/>
          <w:caps/>
          <w:noProof/>
          <w:color w:val="0070C0"/>
        </w:rPr>
        <w:t>LOG</w:t>
      </w:r>
      <w:bookmarkEnd w:id="14"/>
    </w:p>
    <w:p w14:paraId="4DDC3833" w14:textId="77777777" w:rsidR="00525EB5" w:rsidRPr="006D0579" w:rsidRDefault="00525EB5" w:rsidP="00525EB5">
      <w:pPr>
        <w:rPr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76"/>
        <w:gridCol w:w="6945"/>
      </w:tblGrid>
      <w:tr w:rsidR="00E870F7" w:rsidRPr="00813986" w14:paraId="49157DC2" w14:textId="77777777" w:rsidTr="00F462E8">
        <w:tc>
          <w:tcPr>
            <w:tcW w:w="1129" w:type="dxa"/>
            <w:shd w:val="clear" w:color="auto" w:fill="0070C0"/>
            <w:vAlign w:val="center"/>
          </w:tcPr>
          <w:p w14:paraId="1990304E" w14:textId="77777777" w:rsidR="00E870F7" w:rsidRPr="00782882" w:rsidRDefault="00E870F7" w:rsidP="00A43D80">
            <w:pPr>
              <w:tabs>
                <w:tab w:val="left" w:pos="-1440"/>
                <w:tab w:val="left" w:pos="-720"/>
                <w:tab w:val="left" w:pos="0"/>
                <w:tab w:val="left" w:pos="2880"/>
              </w:tabs>
              <w:spacing w:before="90" w:after="54" w:line="264" w:lineRule="auto"/>
              <w:jc w:val="center"/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</w:pPr>
            <w:r w:rsidRPr="00782882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Version</w:t>
            </w:r>
          </w:p>
        </w:tc>
        <w:tc>
          <w:tcPr>
            <w:tcW w:w="1276" w:type="dxa"/>
            <w:shd w:val="clear" w:color="auto" w:fill="0070C0"/>
            <w:vAlign w:val="center"/>
          </w:tcPr>
          <w:p w14:paraId="4B99E27F" w14:textId="77777777" w:rsidR="00E870F7" w:rsidRPr="00782882" w:rsidRDefault="00E870F7" w:rsidP="00A43D80">
            <w:pPr>
              <w:tabs>
                <w:tab w:val="left" w:pos="-1440"/>
                <w:tab w:val="left" w:pos="-720"/>
                <w:tab w:val="left" w:pos="0"/>
                <w:tab w:val="left" w:pos="2880"/>
              </w:tabs>
              <w:spacing w:before="90" w:after="54" w:line="264" w:lineRule="auto"/>
              <w:jc w:val="center"/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</w:pPr>
            <w:r w:rsidRPr="00782882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6945" w:type="dxa"/>
            <w:shd w:val="clear" w:color="auto" w:fill="0070C0"/>
            <w:vAlign w:val="center"/>
          </w:tcPr>
          <w:p w14:paraId="69930AE2" w14:textId="77777777" w:rsidR="00E870F7" w:rsidRPr="00782882" w:rsidRDefault="00E870F7" w:rsidP="00A43D80">
            <w:pPr>
              <w:tabs>
                <w:tab w:val="left" w:pos="-1440"/>
                <w:tab w:val="left" w:pos="-720"/>
                <w:tab w:val="left" w:pos="0"/>
                <w:tab w:val="left" w:pos="2880"/>
              </w:tabs>
              <w:spacing w:before="90" w:after="54" w:line="264" w:lineRule="auto"/>
              <w:jc w:val="center"/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</w:pPr>
            <w:r w:rsidRPr="00782882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Changes</w:t>
            </w:r>
          </w:p>
        </w:tc>
      </w:tr>
      <w:tr w:rsidR="0011100D" w:rsidRPr="0011100D" w14:paraId="7BAEC1ED" w14:textId="77777777" w:rsidTr="00F462E8">
        <w:trPr>
          <w:trHeight w:val="300"/>
        </w:trPr>
        <w:tc>
          <w:tcPr>
            <w:tcW w:w="1129" w:type="dxa"/>
            <w:vAlign w:val="center"/>
            <w:hideMark/>
          </w:tcPr>
          <w:p w14:paraId="6DB99610" w14:textId="77777777" w:rsidR="0011100D" w:rsidRPr="00B46C76" w:rsidRDefault="0011100D" w:rsidP="0011100D">
            <w:pPr>
              <w:jc w:val="center"/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</w:pPr>
            <w:r w:rsidRPr="00B46C76"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  <w:t>1.22</w:t>
            </w:r>
          </w:p>
        </w:tc>
        <w:tc>
          <w:tcPr>
            <w:tcW w:w="1276" w:type="dxa"/>
            <w:vAlign w:val="center"/>
            <w:hideMark/>
          </w:tcPr>
          <w:p w14:paraId="03BEE6A4" w14:textId="77777777" w:rsidR="0011100D" w:rsidRPr="00B46C76" w:rsidRDefault="0011100D" w:rsidP="0011100D">
            <w:pPr>
              <w:jc w:val="center"/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</w:pPr>
            <w:r w:rsidRPr="00B46C76"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  <w:t>18.01.2021</w:t>
            </w:r>
          </w:p>
        </w:tc>
        <w:tc>
          <w:tcPr>
            <w:tcW w:w="6945" w:type="dxa"/>
            <w:vAlign w:val="center"/>
            <w:hideMark/>
          </w:tcPr>
          <w:p w14:paraId="4DA2DABF" w14:textId="77777777" w:rsidR="0011100D" w:rsidRPr="0011100D" w:rsidRDefault="0011100D" w:rsidP="0011100D">
            <w:pPr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</w:pPr>
            <w:r w:rsidRPr="0011100D"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  <w:t>Resolved Issue in GMC5 Check menu</w:t>
            </w:r>
          </w:p>
        </w:tc>
      </w:tr>
      <w:tr w:rsidR="0011100D" w:rsidRPr="0011100D" w14:paraId="1BBAA19E" w14:textId="77777777" w:rsidTr="00F462E8">
        <w:trPr>
          <w:trHeight w:val="900"/>
        </w:trPr>
        <w:tc>
          <w:tcPr>
            <w:tcW w:w="1129" w:type="dxa"/>
            <w:vAlign w:val="center"/>
            <w:hideMark/>
          </w:tcPr>
          <w:p w14:paraId="7A529A8E" w14:textId="77777777" w:rsidR="0011100D" w:rsidRPr="00B46C76" w:rsidRDefault="0011100D" w:rsidP="0011100D">
            <w:pPr>
              <w:jc w:val="center"/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</w:pPr>
            <w:r w:rsidRPr="00B46C76"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  <w:t>1.21</w:t>
            </w:r>
          </w:p>
        </w:tc>
        <w:tc>
          <w:tcPr>
            <w:tcW w:w="1276" w:type="dxa"/>
            <w:vAlign w:val="center"/>
            <w:hideMark/>
          </w:tcPr>
          <w:p w14:paraId="4E00245C" w14:textId="77777777" w:rsidR="0011100D" w:rsidRPr="00B46C76" w:rsidRDefault="0011100D" w:rsidP="0011100D">
            <w:pPr>
              <w:jc w:val="center"/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</w:pPr>
            <w:r w:rsidRPr="00B46C76"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  <w:t>23.12.2020</w:t>
            </w:r>
          </w:p>
        </w:tc>
        <w:tc>
          <w:tcPr>
            <w:tcW w:w="6945" w:type="dxa"/>
            <w:vAlign w:val="center"/>
            <w:hideMark/>
          </w:tcPr>
          <w:p w14:paraId="767FB11D" w14:textId="59CCB466" w:rsidR="0011100D" w:rsidRPr="00EA3E6B" w:rsidRDefault="0011100D" w:rsidP="0011100D">
            <w:pPr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  <w:t>Login page show Gateway HUB and Android id Details.</w:t>
            </w:r>
            <w:r w:rsidRPr="00EA3E6B"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  <w:br/>
              <w:t xml:space="preserve">App Info get Gateway HUB from </w:t>
            </w:r>
            <w:r w:rsidR="009E53D6" w:rsidRPr="00EA3E6B"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  <w:t xml:space="preserve">a </w:t>
            </w:r>
            <w:r w:rsidRPr="00EA3E6B"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  <w:t>single method</w:t>
            </w:r>
            <w:r w:rsidRPr="00EA3E6B"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  <w:br/>
            </w:r>
            <w:r w:rsidR="009E53D6" w:rsidRPr="00EA3E6B"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  <w:t>An i</w:t>
            </w:r>
            <w:r w:rsidRPr="00EA3E6B"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  <w:t>ssue in Error Message</w:t>
            </w:r>
          </w:p>
        </w:tc>
      </w:tr>
      <w:tr w:rsidR="00EA3E6B" w:rsidRPr="0011100D" w14:paraId="3DF663B4" w14:textId="77777777" w:rsidTr="00F462E8">
        <w:trPr>
          <w:trHeight w:val="300"/>
        </w:trPr>
        <w:tc>
          <w:tcPr>
            <w:tcW w:w="1129" w:type="dxa"/>
            <w:vAlign w:val="center"/>
            <w:hideMark/>
          </w:tcPr>
          <w:p w14:paraId="61D6FC71" w14:textId="6E2BB546" w:rsidR="00EA3E6B" w:rsidRPr="00B46C76" w:rsidRDefault="00EA3E6B" w:rsidP="00EA3E6B">
            <w:pPr>
              <w:jc w:val="center"/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  <w:t>1.20</w:t>
            </w:r>
          </w:p>
        </w:tc>
        <w:tc>
          <w:tcPr>
            <w:tcW w:w="1276" w:type="dxa"/>
            <w:vAlign w:val="center"/>
            <w:hideMark/>
          </w:tcPr>
          <w:p w14:paraId="0F9F7749" w14:textId="3A9033AD" w:rsidR="00EA3E6B" w:rsidRPr="00B46C76" w:rsidRDefault="00EA3E6B" w:rsidP="00EA3E6B">
            <w:pPr>
              <w:jc w:val="center"/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  <w:t>21-12-2020</w:t>
            </w:r>
          </w:p>
        </w:tc>
        <w:tc>
          <w:tcPr>
            <w:tcW w:w="6945" w:type="dxa"/>
            <w:vAlign w:val="center"/>
            <w:hideMark/>
          </w:tcPr>
          <w:p w14:paraId="73AFE523" w14:textId="384C416E" w:rsidR="00EA3E6B" w:rsidRPr="00EA3E6B" w:rsidRDefault="00EA3E6B" w:rsidP="00EA3E6B">
            <w:pPr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  <w:t>Rename QC Application</w:t>
            </w:r>
          </w:p>
        </w:tc>
      </w:tr>
      <w:tr w:rsidR="00EA3E6B" w:rsidRPr="0011100D" w14:paraId="20041969" w14:textId="77777777" w:rsidTr="00F462E8">
        <w:trPr>
          <w:trHeight w:val="300"/>
        </w:trPr>
        <w:tc>
          <w:tcPr>
            <w:tcW w:w="1129" w:type="dxa"/>
            <w:vAlign w:val="center"/>
            <w:hideMark/>
          </w:tcPr>
          <w:p w14:paraId="305BD120" w14:textId="4AA17E6F" w:rsidR="00EA3E6B" w:rsidRPr="00B46C76" w:rsidRDefault="00EA3E6B" w:rsidP="00EA3E6B">
            <w:pPr>
              <w:jc w:val="center"/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  <w:t>1.19</w:t>
            </w:r>
          </w:p>
        </w:tc>
        <w:tc>
          <w:tcPr>
            <w:tcW w:w="1276" w:type="dxa"/>
            <w:vAlign w:val="center"/>
            <w:hideMark/>
          </w:tcPr>
          <w:p w14:paraId="4D727F35" w14:textId="2AACAF4D" w:rsidR="00EA3E6B" w:rsidRPr="00B46C76" w:rsidRDefault="00EA3E6B" w:rsidP="00EA3E6B">
            <w:pPr>
              <w:jc w:val="center"/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  <w:t>28-09-2020</w:t>
            </w:r>
          </w:p>
        </w:tc>
        <w:tc>
          <w:tcPr>
            <w:tcW w:w="6945" w:type="dxa"/>
            <w:vAlign w:val="center"/>
            <w:hideMark/>
          </w:tcPr>
          <w:p w14:paraId="3C86F224" w14:textId="554E40EE" w:rsidR="00EA3E6B" w:rsidRPr="00EA3E6B" w:rsidRDefault="00EA3E6B" w:rsidP="00EA3E6B">
            <w:pPr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  <w:t>Add Gateway HUB and Android id info on Login Screen</w:t>
            </w:r>
          </w:p>
        </w:tc>
      </w:tr>
      <w:tr w:rsidR="00EA3E6B" w:rsidRPr="0011100D" w14:paraId="2F021E3F" w14:textId="77777777" w:rsidTr="00F462E8">
        <w:trPr>
          <w:trHeight w:val="600"/>
        </w:trPr>
        <w:tc>
          <w:tcPr>
            <w:tcW w:w="1129" w:type="dxa"/>
            <w:vAlign w:val="center"/>
            <w:hideMark/>
          </w:tcPr>
          <w:p w14:paraId="584F8BD0" w14:textId="5319795E" w:rsidR="00EA3E6B" w:rsidRPr="00B46C76" w:rsidRDefault="00EA3E6B" w:rsidP="00EA3E6B">
            <w:pPr>
              <w:jc w:val="center"/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  <w:t>1.18</w:t>
            </w:r>
          </w:p>
        </w:tc>
        <w:tc>
          <w:tcPr>
            <w:tcW w:w="1276" w:type="dxa"/>
            <w:vAlign w:val="center"/>
            <w:hideMark/>
          </w:tcPr>
          <w:p w14:paraId="7EB38D04" w14:textId="48296B50" w:rsidR="00EA3E6B" w:rsidRPr="00B46C76" w:rsidRDefault="00EA3E6B" w:rsidP="00EA3E6B">
            <w:pPr>
              <w:jc w:val="center"/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  <w:t>11-09-2020</w:t>
            </w:r>
          </w:p>
        </w:tc>
        <w:tc>
          <w:tcPr>
            <w:tcW w:w="6945" w:type="dxa"/>
            <w:vAlign w:val="center"/>
            <w:hideMark/>
          </w:tcPr>
          <w:p w14:paraId="4935C638" w14:textId="3709B33C" w:rsidR="00EA3E6B" w:rsidRPr="00EA3E6B" w:rsidRDefault="00EA3E6B" w:rsidP="00EA3E6B">
            <w:pPr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  <w:t>Update to latest Bugfender SDK</w:t>
            </w:r>
          </w:p>
        </w:tc>
      </w:tr>
      <w:tr w:rsidR="00EA3E6B" w:rsidRPr="0011100D" w14:paraId="1567AF4F" w14:textId="77777777" w:rsidTr="00F462E8">
        <w:trPr>
          <w:trHeight w:val="300"/>
        </w:trPr>
        <w:tc>
          <w:tcPr>
            <w:tcW w:w="1129" w:type="dxa"/>
            <w:vAlign w:val="center"/>
            <w:hideMark/>
          </w:tcPr>
          <w:p w14:paraId="7F4F30CC" w14:textId="1A7E3F03" w:rsidR="00EA3E6B" w:rsidRPr="00B46C76" w:rsidRDefault="00EA3E6B" w:rsidP="00EA3E6B">
            <w:pPr>
              <w:jc w:val="center"/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  <w:t>1.17</w:t>
            </w:r>
          </w:p>
        </w:tc>
        <w:tc>
          <w:tcPr>
            <w:tcW w:w="1276" w:type="dxa"/>
            <w:vAlign w:val="center"/>
            <w:hideMark/>
          </w:tcPr>
          <w:p w14:paraId="1C10011E" w14:textId="6923A3D3" w:rsidR="00EA3E6B" w:rsidRPr="00B46C76" w:rsidRDefault="00EA3E6B" w:rsidP="00EA3E6B">
            <w:pPr>
              <w:jc w:val="center"/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  <w:t>11-02-2020</w:t>
            </w:r>
          </w:p>
        </w:tc>
        <w:tc>
          <w:tcPr>
            <w:tcW w:w="6945" w:type="dxa"/>
            <w:vAlign w:val="center"/>
            <w:hideMark/>
          </w:tcPr>
          <w:p w14:paraId="2D078AE1" w14:textId="0E71BA8D" w:rsidR="00EA3E6B" w:rsidRPr="00EA3E6B" w:rsidRDefault="00EA3E6B" w:rsidP="00EA3E6B">
            <w:pPr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  <w:t>The factory app and the Frigoglass app are currently overlapping</w:t>
            </w:r>
          </w:p>
        </w:tc>
      </w:tr>
      <w:tr w:rsidR="00EA3E6B" w:rsidRPr="0011100D" w14:paraId="75EE827E" w14:textId="77777777" w:rsidTr="00F462E8">
        <w:trPr>
          <w:trHeight w:val="300"/>
        </w:trPr>
        <w:tc>
          <w:tcPr>
            <w:tcW w:w="1129" w:type="dxa"/>
            <w:vAlign w:val="center"/>
            <w:hideMark/>
          </w:tcPr>
          <w:p w14:paraId="45BD2DCF" w14:textId="1021EBB8" w:rsidR="00EA3E6B" w:rsidRPr="00B46C76" w:rsidRDefault="00EA3E6B" w:rsidP="00EA3E6B">
            <w:pPr>
              <w:jc w:val="center"/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  <w:t>1.16</w:t>
            </w:r>
          </w:p>
        </w:tc>
        <w:tc>
          <w:tcPr>
            <w:tcW w:w="1276" w:type="dxa"/>
            <w:vAlign w:val="center"/>
            <w:hideMark/>
          </w:tcPr>
          <w:p w14:paraId="05933C50" w14:textId="7E53000B" w:rsidR="00EA3E6B" w:rsidRPr="00B46C76" w:rsidRDefault="00EA3E6B" w:rsidP="00EA3E6B">
            <w:pPr>
              <w:jc w:val="center"/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  <w:t>10-05-2019</w:t>
            </w:r>
          </w:p>
        </w:tc>
        <w:tc>
          <w:tcPr>
            <w:tcW w:w="6945" w:type="dxa"/>
            <w:vAlign w:val="center"/>
            <w:hideMark/>
          </w:tcPr>
          <w:p w14:paraId="7C7D81EE" w14:textId="7862F156" w:rsidR="00EA3E6B" w:rsidRPr="00EA3E6B" w:rsidRDefault="00EA3E6B" w:rsidP="00EA3E6B">
            <w:pPr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  <w:t>support for Indonesia Cooler Serial Numbers</w:t>
            </w:r>
          </w:p>
        </w:tc>
      </w:tr>
      <w:tr w:rsidR="00EA3E6B" w:rsidRPr="0011100D" w14:paraId="466B7453" w14:textId="77777777" w:rsidTr="00F462E8">
        <w:trPr>
          <w:trHeight w:val="300"/>
        </w:trPr>
        <w:tc>
          <w:tcPr>
            <w:tcW w:w="1129" w:type="dxa"/>
            <w:vAlign w:val="center"/>
            <w:hideMark/>
          </w:tcPr>
          <w:p w14:paraId="5A10FF80" w14:textId="35B425D6" w:rsidR="00EA3E6B" w:rsidRPr="00B46C76" w:rsidRDefault="00EA3E6B" w:rsidP="00EA3E6B">
            <w:pPr>
              <w:jc w:val="center"/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  <w:t>1.15</w:t>
            </w:r>
          </w:p>
        </w:tc>
        <w:tc>
          <w:tcPr>
            <w:tcW w:w="1276" w:type="dxa"/>
            <w:vAlign w:val="center"/>
            <w:hideMark/>
          </w:tcPr>
          <w:p w14:paraId="5926C8B6" w14:textId="68B141F7" w:rsidR="00EA3E6B" w:rsidRPr="00B46C76" w:rsidRDefault="00EA3E6B" w:rsidP="00EA3E6B">
            <w:pPr>
              <w:jc w:val="center"/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  <w:t>18-04-2019</w:t>
            </w:r>
          </w:p>
        </w:tc>
        <w:tc>
          <w:tcPr>
            <w:tcW w:w="6945" w:type="dxa"/>
            <w:vAlign w:val="center"/>
            <w:hideMark/>
          </w:tcPr>
          <w:p w14:paraId="3FEEC795" w14:textId="749B4929" w:rsidR="00EA3E6B" w:rsidRPr="00EA3E6B" w:rsidRDefault="00EA3E6B" w:rsidP="00EA3E6B">
            <w:pPr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  <w:t>Bar code Enhancement in Association app and QC app for Frigoglass India</w:t>
            </w:r>
          </w:p>
        </w:tc>
      </w:tr>
      <w:tr w:rsidR="00EA3E6B" w:rsidRPr="0011100D" w14:paraId="1BC9B04B" w14:textId="77777777" w:rsidTr="00F462E8">
        <w:trPr>
          <w:trHeight w:val="300"/>
        </w:trPr>
        <w:tc>
          <w:tcPr>
            <w:tcW w:w="1129" w:type="dxa"/>
            <w:vAlign w:val="center"/>
            <w:hideMark/>
          </w:tcPr>
          <w:p w14:paraId="235A5BC9" w14:textId="72F54B95" w:rsidR="00EA3E6B" w:rsidRPr="00B46C76" w:rsidRDefault="00EA3E6B" w:rsidP="00EA3E6B">
            <w:pPr>
              <w:jc w:val="center"/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  <w:t>1.14</w:t>
            </w:r>
          </w:p>
        </w:tc>
        <w:tc>
          <w:tcPr>
            <w:tcW w:w="1276" w:type="dxa"/>
            <w:vAlign w:val="center"/>
            <w:hideMark/>
          </w:tcPr>
          <w:p w14:paraId="5C7FFA5F" w14:textId="06410B7D" w:rsidR="00EA3E6B" w:rsidRPr="00B46C76" w:rsidRDefault="00EA3E6B" w:rsidP="00EA3E6B">
            <w:pPr>
              <w:jc w:val="center"/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  <w:t>20-02-2019</w:t>
            </w:r>
          </w:p>
        </w:tc>
        <w:tc>
          <w:tcPr>
            <w:tcW w:w="6945" w:type="dxa"/>
            <w:vAlign w:val="center"/>
            <w:hideMark/>
          </w:tcPr>
          <w:p w14:paraId="34B4EBE0" w14:textId="4258180F" w:rsidR="00EA3E6B" w:rsidRPr="00EA3E6B" w:rsidRDefault="00EA3E6B" w:rsidP="00EA3E6B">
            <w:pPr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  <w:t>Introduce Factory Selection screen in the QC App</w:t>
            </w:r>
          </w:p>
        </w:tc>
      </w:tr>
      <w:tr w:rsidR="00EA3E6B" w:rsidRPr="0011100D" w14:paraId="156B70EE" w14:textId="77777777" w:rsidTr="00F462E8">
        <w:trPr>
          <w:trHeight w:val="300"/>
        </w:trPr>
        <w:tc>
          <w:tcPr>
            <w:tcW w:w="1129" w:type="dxa"/>
            <w:vAlign w:val="center"/>
            <w:hideMark/>
          </w:tcPr>
          <w:p w14:paraId="237CDE67" w14:textId="387A1B0B" w:rsidR="00EA3E6B" w:rsidRPr="00B46C76" w:rsidRDefault="00EA3E6B" w:rsidP="00EA3E6B">
            <w:pPr>
              <w:jc w:val="center"/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  <w:t>1.13</w:t>
            </w:r>
          </w:p>
        </w:tc>
        <w:tc>
          <w:tcPr>
            <w:tcW w:w="1276" w:type="dxa"/>
            <w:vAlign w:val="center"/>
            <w:hideMark/>
          </w:tcPr>
          <w:p w14:paraId="086CCEE4" w14:textId="38E85B9D" w:rsidR="00EA3E6B" w:rsidRPr="00B46C76" w:rsidRDefault="00EA3E6B" w:rsidP="00EA3E6B">
            <w:pPr>
              <w:jc w:val="center"/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  <w:t>15-01-2019</w:t>
            </w:r>
          </w:p>
        </w:tc>
        <w:tc>
          <w:tcPr>
            <w:tcW w:w="6945" w:type="dxa"/>
            <w:vAlign w:val="center"/>
            <w:hideMark/>
          </w:tcPr>
          <w:p w14:paraId="5149C084" w14:textId="7B32A254" w:rsidR="00EA3E6B" w:rsidRPr="00EA3E6B" w:rsidRDefault="00EA3E6B" w:rsidP="00EA3E6B">
            <w:pPr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  <w:t>Added support for the "IN" barcode in Cooler Serial Number scanning</w:t>
            </w:r>
          </w:p>
        </w:tc>
      </w:tr>
      <w:tr w:rsidR="00EA3E6B" w:rsidRPr="0011100D" w14:paraId="3321C2F7" w14:textId="77777777" w:rsidTr="00F462E8">
        <w:trPr>
          <w:trHeight w:val="600"/>
        </w:trPr>
        <w:tc>
          <w:tcPr>
            <w:tcW w:w="1129" w:type="dxa"/>
            <w:vAlign w:val="center"/>
            <w:hideMark/>
          </w:tcPr>
          <w:p w14:paraId="55D8204B" w14:textId="3B2FA7DD" w:rsidR="00EA3E6B" w:rsidRPr="00B46C76" w:rsidRDefault="00EA3E6B" w:rsidP="00EA3E6B">
            <w:pPr>
              <w:jc w:val="center"/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  <w:t>1.12</w:t>
            </w:r>
          </w:p>
        </w:tc>
        <w:tc>
          <w:tcPr>
            <w:tcW w:w="1276" w:type="dxa"/>
            <w:vAlign w:val="center"/>
            <w:hideMark/>
          </w:tcPr>
          <w:p w14:paraId="5F5BC22C" w14:textId="0BA9070D" w:rsidR="00EA3E6B" w:rsidRPr="00B46C76" w:rsidRDefault="00EA3E6B" w:rsidP="00EA3E6B">
            <w:pPr>
              <w:jc w:val="center"/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  <w:t>08-01-2019</w:t>
            </w:r>
          </w:p>
        </w:tc>
        <w:tc>
          <w:tcPr>
            <w:tcW w:w="6945" w:type="dxa"/>
            <w:vAlign w:val="center"/>
            <w:hideMark/>
          </w:tcPr>
          <w:p w14:paraId="5E350586" w14:textId="4A2AFDD3" w:rsidR="00EA3E6B" w:rsidRPr="00EA3E6B" w:rsidRDefault="00EA3E6B" w:rsidP="00EA3E6B">
            <w:pPr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  <w:t>Bugfender SDK 1.1 Integration in Quality Control App</w:t>
            </w:r>
            <w:r w:rsidRPr="00EA3E6B"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  <w:br/>
              <w:t>Update barcode scanning implementation and library</w:t>
            </w:r>
          </w:p>
        </w:tc>
      </w:tr>
      <w:tr w:rsidR="00EA3E6B" w:rsidRPr="0011100D" w14:paraId="4EF6E041" w14:textId="77777777" w:rsidTr="00F462E8">
        <w:trPr>
          <w:trHeight w:val="300"/>
        </w:trPr>
        <w:tc>
          <w:tcPr>
            <w:tcW w:w="1129" w:type="dxa"/>
            <w:vAlign w:val="center"/>
            <w:hideMark/>
          </w:tcPr>
          <w:p w14:paraId="31415D0A" w14:textId="4F507411" w:rsidR="00EA3E6B" w:rsidRPr="00B46C76" w:rsidRDefault="00EA3E6B" w:rsidP="00EA3E6B">
            <w:pPr>
              <w:jc w:val="center"/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  <w:t>1.11</w:t>
            </w:r>
          </w:p>
        </w:tc>
        <w:tc>
          <w:tcPr>
            <w:tcW w:w="1276" w:type="dxa"/>
            <w:vAlign w:val="center"/>
            <w:hideMark/>
          </w:tcPr>
          <w:p w14:paraId="339B2445" w14:textId="70988D1F" w:rsidR="00EA3E6B" w:rsidRPr="00B46C76" w:rsidRDefault="00EA3E6B" w:rsidP="00EA3E6B">
            <w:pPr>
              <w:jc w:val="center"/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  <w:t>-</w:t>
            </w:r>
          </w:p>
        </w:tc>
        <w:tc>
          <w:tcPr>
            <w:tcW w:w="6945" w:type="dxa"/>
            <w:vAlign w:val="center"/>
            <w:hideMark/>
          </w:tcPr>
          <w:p w14:paraId="61CB4A86" w14:textId="49D40DC1" w:rsidR="00EA3E6B" w:rsidRPr="00EA3E6B" w:rsidRDefault="00EA3E6B" w:rsidP="00EA3E6B">
            <w:pPr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  <w:t>Changed Association Check URL from InfoV2 to infoV2</w:t>
            </w:r>
          </w:p>
        </w:tc>
      </w:tr>
      <w:tr w:rsidR="00EA3E6B" w:rsidRPr="0011100D" w14:paraId="20CD99A4" w14:textId="77777777" w:rsidTr="00F462E8">
        <w:trPr>
          <w:trHeight w:val="300"/>
        </w:trPr>
        <w:tc>
          <w:tcPr>
            <w:tcW w:w="1129" w:type="dxa"/>
            <w:vAlign w:val="center"/>
            <w:hideMark/>
          </w:tcPr>
          <w:p w14:paraId="7005F4D4" w14:textId="63A21499" w:rsidR="00EA3E6B" w:rsidRPr="00B46C76" w:rsidRDefault="00EA3E6B" w:rsidP="00EA3E6B">
            <w:pPr>
              <w:jc w:val="center"/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  <w:t>1.10</w:t>
            </w:r>
          </w:p>
        </w:tc>
        <w:tc>
          <w:tcPr>
            <w:tcW w:w="1276" w:type="dxa"/>
            <w:vAlign w:val="center"/>
            <w:hideMark/>
          </w:tcPr>
          <w:p w14:paraId="2F8E5357" w14:textId="16C8931B" w:rsidR="00EA3E6B" w:rsidRPr="00B46C76" w:rsidRDefault="00EA3E6B" w:rsidP="00EA3E6B">
            <w:pPr>
              <w:jc w:val="center"/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  <w:t>-</w:t>
            </w:r>
          </w:p>
        </w:tc>
        <w:tc>
          <w:tcPr>
            <w:tcW w:w="6945" w:type="dxa"/>
            <w:vAlign w:val="center"/>
            <w:hideMark/>
          </w:tcPr>
          <w:p w14:paraId="022000DC" w14:textId="1391D8C9" w:rsidR="00EA3E6B" w:rsidRPr="00EA3E6B" w:rsidRDefault="00EA3E6B" w:rsidP="00EA3E6B">
            <w:pPr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  <w:t>Changed error code for Smart Device check and Cooler Check</w:t>
            </w:r>
          </w:p>
        </w:tc>
      </w:tr>
      <w:tr w:rsidR="00EA3E6B" w:rsidRPr="0011100D" w14:paraId="737CE0F3" w14:textId="77777777" w:rsidTr="00F462E8">
        <w:trPr>
          <w:trHeight w:val="300"/>
        </w:trPr>
        <w:tc>
          <w:tcPr>
            <w:tcW w:w="1129" w:type="dxa"/>
            <w:vAlign w:val="center"/>
            <w:hideMark/>
          </w:tcPr>
          <w:p w14:paraId="0A8BF862" w14:textId="09F6B7BB" w:rsidR="00EA3E6B" w:rsidRPr="00B46C76" w:rsidRDefault="00EA3E6B" w:rsidP="00EA3E6B">
            <w:pPr>
              <w:jc w:val="center"/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  <w:t>1.9</w:t>
            </w:r>
          </w:p>
        </w:tc>
        <w:tc>
          <w:tcPr>
            <w:tcW w:w="1276" w:type="dxa"/>
            <w:vAlign w:val="center"/>
            <w:hideMark/>
          </w:tcPr>
          <w:p w14:paraId="36C47CE0" w14:textId="054850A8" w:rsidR="00EA3E6B" w:rsidRPr="00B46C76" w:rsidRDefault="00EA3E6B" w:rsidP="00EA3E6B">
            <w:pPr>
              <w:jc w:val="center"/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  <w:t>-</w:t>
            </w:r>
          </w:p>
        </w:tc>
        <w:tc>
          <w:tcPr>
            <w:tcW w:w="6945" w:type="dxa"/>
            <w:vAlign w:val="center"/>
            <w:hideMark/>
          </w:tcPr>
          <w:p w14:paraId="2AF77CD6" w14:textId="50191B7A" w:rsidR="00EA3E6B" w:rsidRPr="00EA3E6B" w:rsidRDefault="00EA3E6B" w:rsidP="00EA3E6B">
            <w:pPr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  <w:t>Added support for Localization</w:t>
            </w:r>
          </w:p>
        </w:tc>
      </w:tr>
      <w:tr w:rsidR="00EA3E6B" w:rsidRPr="0011100D" w14:paraId="145950E9" w14:textId="77777777" w:rsidTr="00F462E8">
        <w:trPr>
          <w:trHeight w:val="300"/>
        </w:trPr>
        <w:tc>
          <w:tcPr>
            <w:tcW w:w="1129" w:type="dxa"/>
            <w:vAlign w:val="center"/>
            <w:hideMark/>
          </w:tcPr>
          <w:p w14:paraId="18CEC7DC" w14:textId="24F6F05F" w:rsidR="00EA3E6B" w:rsidRPr="00B46C76" w:rsidRDefault="00EA3E6B" w:rsidP="00EA3E6B">
            <w:pPr>
              <w:jc w:val="center"/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  <w:t>1.8</w:t>
            </w:r>
          </w:p>
        </w:tc>
        <w:tc>
          <w:tcPr>
            <w:tcW w:w="1276" w:type="dxa"/>
            <w:vAlign w:val="center"/>
            <w:hideMark/>
          </w:tcPr>
          <w:p w14:paraId="4FD606E2" w14:textId="5C1FD532" w:rsidR="00EA3E6B" w:rsidRPr="00B46C76" w:rsidRDefault="00EA3E6B" w:rsidP="00EA3E6B">
            <w:pPr>
              <w:jc w:val="center"/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  <w:t>-</w:t>
            </w:r>
          </w:p>
        </w:tc>
        <w:tc>
          <w:tcPr>
            <w:tcW w:w="6945" w:type="dxa"/>
            <w:vAlign w:val="center"/>
            <w:hideMark/>
          </w:tcPr>
          <w:p w14:paraId="60D2DC46" w14:textId="5CC22566" w:rsidR="00EA3E6B" w:rsidRPr="00EA3E6B" w:rsidRDefault="00EA3E6B" w:rsidP="00EA3E6B">
            <w:pPr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  <w:t xml:space="preserve">Changed default strings for no internet connection and when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  <w:t xml:space="preserve">a </w:t>
            </w:r>
            <w:r w:rsidRPr="00EA3E6B"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  <w:t>server is not responding</w:t>
            </w:r>
          </w:p>
        </w:tc>
      </w:tr>
      <w:tr w:rsidR="00EA3E6B" w:rsidRPr="0011100D" w14:paraId="60BE1A2F" w14:textId="77777777" w:rsidTr="00F462E8">
        <w:trPr>
          <w:trHeight w:val="600"/>
        </w:trPr>
        <w:tc>
          <w:tcPr>
            <w:tcW w:w="1129" w:type="dxa"/>
            <w:vAlign w:val="center"/>
            <w:hideMark/>
          </w:tcPr>
          <w:p w14:paraId="4181A833" w14:textId="0771004B" w:rsidR="00EA3E6B" w:rsidRPr="00B46C76" w:rsidRDefault="00EA3E6B" w:rsidP="00EA3E6B">
            <w:pPr>
              <w:jc w:val="center"/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  <w:t>1.7</w:t>
            </w:r>
          </w:p>
        </w:tc>
        <w:tc>
          <w:tcPr>
            <w:tcW w:w="1276" w:type="dxa"/>
            <w:vAlign w:val="center"/>
            <w:hideMark/>
          </w:tcPr>
          <w:p w14:paraId="261E9727" w14:textId="441A078E" w:rsidR="00EA3E6B" w:rsidRPr="00B46C76" w:rsidRDefault="00EA3E6B" w:rsidP="00EA3E6B">
            <w:pPr>
              <w:jc w:val="center"/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  <w:t>-</w:t>
            </w:r>
          </w:p>
        </w:tc>
        <w:tc>
          <w:tcPr>
            <w:tcW w:w="6945" w:type="dxa"/>
            <w:vAlign w:val="center"/>
            <w:hideMark/>
          </w:tcPr>
          <w:p w14:paraId="7E9978D9" w14:textId="6D3AC357" w:rsidR="00EA3E6B" w:rsidRPr="00EA3E6B" w:rsidRDefault="00EA3E6B" w:rsidP="00EA3E6B">
            <w:pPr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  <w:t>Resolved error 1 was not generated when there was no internet</w:t>
            </w:r>
            <w:r w:rsidRPr="00EA3E6B"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  <w:br/>
              <w:t>Changed success message title from 'Success' to 'OK'</w:t>
            </w:r>
          </w:p>
        </w:tc>
      </w:tr>
      <w:tr w:rsidR="00EA3E6B" w:rsidRPr="0011100D" w14:paraId="1E44FA3B" w14:textId="77777777" w:rsidTr="00F462E8">
        <w:trPr>
          <w:trHeight w:val="300"/>
        </w:trPr>
        <w:tc>
          <w:tcPr>
            <w:tcW w:w="1129" w:type="dxa"/>
            <w:vAlign w:val="center"/>
            <w:hideMark/>
          </w:tcPr>
          <w:p w14:paraId="77FF78ED" w14:textId="70EF0F84" w:rsidR="00EA3E6B" w:rsidRPr="00B46C76" w:rsidRDefault="00EA3E6B" w:rsidP="00EA3E6B">
            <w:pPr>
              <w:jc w:val="center"/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  <w:t>1.6</w:t>
            </w:r>
          </w:p>
        </w:tc>
        <w:tc>
          <w:tcPr>
            <w:tcW w:w="1276" w:type="dxa"/>
            <w:vAlign w:val="center"/>
            <w:hideMark/>
          </w:tcPr>
          <w:p w14:paraId="1ECF25F8" w14:textId="2C075216" w:rsidR="00EA3E6B" w:rsidRPr="00B46C76" w:rsidRDefault="00EA3E6B" w:rsidP="00EA3E6B">
            <w:pPr>
              <w:jc w:val="center"/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  <w:t>-</w:t>
            </w:r>
          </w:p>
        </w:tc>
        <w:tc>
          <w:tcPr>
            <w:tcW w:w="6945" w:type="dxa"/>
            <w:vAlign w:val="center"/>
            <w:hideMark/>
          </w:tcPr>
          <w:p w14:paraId="0BF056F7" w14:textId="191B6A54" w:rsidR="00EA3E6B" w:rsidRPr="00EA3E6B" w:rsidRDefault="00EA3E6B" w:rsidP="00EA3E6B">
            <w:pPr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  <w:t>Added individual check for Smart Device SN and Cooler SN</w:t>
            </w:r>
          </w:p>
        </w:tc>
      </w:tr>
      <w:tr w:rsidR="00EA3E6B" w:rsidRPr="0011100D" w14:paraId="0A812FB2" w14:textId="77777777" w:rsidTr="00F462E8">
        <w:trPr>
          <w:trHeight w:val="300"/>
        </w:trPr>
        <w:tc>
          <w:tcPr>
            <w:tcW w:w="1129" w:type="dxa"/>
            <w:vAlign w:val="center"/>
            <w:hideMark/>
          </w:tcPr>
          <w:p w14:paraId="57405B43" w14:textId="7B0C05CC" w:rsidR="00EA3E6B" w:rsidRPr="00B46C76" w:rsidRDefault="00EA3E6B" w:rsidP="00EA3E6B">
            <w:pPr>
              <w:jc w:val="center"/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  <w:t>1.5</w:t>
            </w:r>
          </w:p>
        </w:tc>
        <w:tc>
          <w:tcPr>
            <w:tcW w:w="1276" w:type="dxa"/>
            <w:vAlign w:val="center"/>
            <w:hideMark/>
          </w:tcPr>
          <w:p w14:paraId="5AF9EB29" w14:textId="2A3254F2" w:rsidR="00EA3E6B" w:rsidRPr="00B46C76" w:rsidRDefault="00EA3E6B" w:rsidP="00EA3E6B">
            <w:pPr>
              <w:jc w:val="center"/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  <w:t>-</w:t>
            </w:r>
          </w:p>
        </w:tc>
        <w:tc>
          <w:tcPr>
            <w:tcW w:w="6945" w:type="dxa"/>
            <w:vAlign w:val="center"/>
            <w:hideMark/>
          </w:tcPr>
          <w:p w14:paraId="40BF6B39" w14:textId="23E885B3" w:rsidR="00EA3E6B" w:rsidRPr="00EA3E6B" w:rsidRDefault="00EA3E6B" w:rsidP="00EA3E6B">
            <w:pPr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  <w:t>Added QC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  <w:t xml:space="preserve"> </w:t>
            </w:r>
            <w:r w:rsidRPr="00EA3E6B"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  <w:t>Details and Overview with proper error message structure</w:t>
            </w:r>
          </w:p>
        </w:tc>
      </w:tr>
      <w:tr w:rsidR="00EA3E6B" w:rsidRPr="0011100D" w14:paraId="310AD749" w14:textId="77777777" w:rsidTr="00F462E8">
        <w:trPr>
          <w:trHeight w:val="300"/>
        </w:trPr>
        <w:tc>
          <w:tcPr>
            <w:tcW w:w="1129" w:type="dxa"/>
            <w:vAlign w:val="center"/>
            <w:hideMark/>
          </w:tcPr>
          <w:p w14:paraId="190F65CE" w14:textId="4157918D" w:rsidR="00EA3E6B" w:rsidRPr="00B46C76" w:rsidRDefault="00EA3E6B" w:rsidP="00EA3E6B">
            <w:pPr>
              <w:jc w:val="center"/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  <w:t>1.4</w:t>
            </w:r>
          </w:p>
        </w:tc>
        <w:tc>
          <w:tcPr>
            <w:tcW w:w="1276" w:type="dxa"/>
            <w:vAlign w:val="center"/>
            <w:hideMark/>
          </w:tcPr>
          <w:p w14:paraId="7EC154C4" w14:textId="21A00035" w:rsidR="00EA3E6B" w:rsidRPr="00B46C76" w:rsidRDefault="00EA3E6B" w:rsidP="00EA3E6B">
            <w:pPr>
              <w:jc w:val="center"/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  <w:t>-</w:t>
            </w:r>
          </w:p>
        </w:tc>
        <w:tc>
          <w:tcPr>
            <w:tcW w:w="6945" w:type="dxa"/>
            <w:vAlign w:val="center"/>
            <w:hideMark/>
          </w:tcPr>
          <w:p w14:paraId="59DDE79A" w14:textId="0994C09E" w:rsidR="00EA3E6B" w:rsidRPr="00EA3E6B" w:rsidRDefault="00EA3E6B" w:rsidP="00EA3E6B">
            <w:pPr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  <w:t>Disable Offline module</w:t>
            </w:r>
          </w:p>
        </w:tc>
      </w:tr>
      <w:tr w:rsidR="00EA3E6B" w:rsidRPr="0011100D" w14:paraId="5877566A" w14:textId="77777777" w:rsidTr="00F462E8">
        <w:trPr>
          <w:trHeight w:val="300"/>
        </w:trPr>
        <w:tc>
          <w:tcPr>
            <w:tcW w:w="1129" w:type="dxa"/>
            <w:vAlign w:val="center"/>
            <w:hideMark/>
          </w:tcPr>
          <w:p w14:paraId="07F1EB48" w14:textId="745E2C7C" w:rsidR="00EA3E6B" w:rsidRPr="00B46C76" w:rsidRDefault="00EA3E6B" w:rsidP="00EA3E6B">
            <w:pPr>
              <w:jc w:val="center"/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  <w:t>1.3</w:t>
            </w:r>
          </w:p>
        </w:tc>
        <w:tc>
          <w:tcPr>
            <w:tcW w:w="1276" w:type="dxa"/>
            <w:vAlign w:val="center"/>
            <w:hideMark/>
          </w:tcPr>
          <w:p w14:paraId="66DBE1E0" w14:textId="5D20012C" w:rsidR="00EA3E6B" w:rsidRPr="00B46C76" w:rsidRDefault="00EA3E6B" w:rsidP="00EA3E6B">
            <w:pPr>
              <w:jc w:val="center"/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  <w:t>-</w:t>
            </w:r>
          </w:p>
        </w:tc>
        <w:tc>
          <w:tcPr>
            <w:tcW w:w="6945" w:type="dxa"/>
            <w:vAlign w:val="center"/>
            <w:hideMark/>
          </w:tcPr>
          <w:p w14:paraId="1C753B79" w14:textId="2A5DD807" w:rsidR="00EA3E6B" w:rsidRPr="00EA3E6B" w:rsidRDefault="00EA3E6B" w:rsidP="00EA3E6B">
            <w:pPr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  <w:t>Remove Unassigned device List checking logic from Online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  <w:t xml:space="preserve"> </w:t>
            </w:r>
            <w:r w:rsidRPr="00EA3E6B"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  <w:t>QC</w:t>
            </w:r>
          </w:p>
        </w:tc>
      </w:tr>
      <w:tr w:rsidR="00EA3E6B" w:rsidRPr="0011100D" w14:paraId="3A689ED3" w14:textId="77777777" w:rsidTr="00EA3E6B">
        <w:trPr>
          <w:trHeight w:val="935"/>
        </w:trPr>
        <w:tc>
          <w:tcPr>
            <w:tcW w:w="1129" w:type="dxa"/>
            <w:vAlign w:val="center"/>
            <w:hideMark/>
          </w:tcPr>
          <w:p w14:paraId="753B08F4" w14:textId="7EE5B064" w:rsidR="00EA3E6B" w:rsidRPr="00B46C76" w:rsidRDefault="00EA3E6B" w:rsidP="00EA3E6B">
            <w:pPr>
              <w:jc w:val="center"/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  <w:t>1.2</w:t>
            </w:r>
          </w:p>
        </w:tc>
        <w:tc>
          <w:tcPr>
            <w:tcW w:w="1276" w:type="dxa"/>
            <w:vAlign w:val="center"/>
            <w:hideMark/>
          </w:tcPr>
          <w:p w14:paraId="74D380C8" w14:textId="209C137F" w:rsidR="00EA3E6B" w:rsidRPr="00B46C76" w:rsidRDefault="00EA3E6B" w:rsidP="00EA3E6B">
            <w:pPr>
              <w:jc w:val="center"/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  <w:t>-</w:t>
            </w:r>
          </w:p>
        </w:tc>
        <w:tc>
          <w:tcPr>
            <w:tcW w:w="6945" w:type="dxa"/>
            <w:vAlign w:val="center"/>
            <w:hideMark/>
          </w:tcPr>
          <w:p w14:paraId="71007A81" w14:textId="1F21A0DC" w:rsidR="00EA3E6B" w:rsidRPr="00EA3E6B" w:rsidRDefault="00EA3E6B" w:rsidP="00EA3E6B">
            <w:pPr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IN" w:eastAsia="en-IN" w:bidi="gu-IN"/>
              </w:rPr>
              <w:t>Bug Fixes</w:t>
            </w:r>
            <w:r w:rsidRPr="00EA3E6B"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  <w:br/>
              <w:t>- Disconnection and auto disconnection of device Issue and popup Message issue resolved</w:t>
            </w:r>
            <w:r w:rsidRPr="00EA3E6B"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  <w:br/>
              <w:t>- Device Connection related issue resolved.</w:t>
            </w:r>
            <w:r w:rsidRPr="00EA3E6B"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  <w:br/>
              <w:t>- OK Message related issue resolved after kill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  <w:t>ing</w:t>
            </w:r>
            <w:r w:rsidRPr="00EA3E6B"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  <w:t xml:space="preserve"> the QC Application.</w:t>
            </w:r>
          </w:p>
        </w:tc>
      </w:tr>
      <w:tr w:rsidR="00EA3E6B" w:rsidRPr="0011100D" w14:paraId="17CC5031" w14:textId="77777777" w:rsidTr="00F462E8">
        <w:trPr>
          <w:trHeight w:val="300"/>
        </w:trPr>
        <w:tc>
          <w:tcPr>
            <w:tcW w:w="1129" w:type="dxa"/>
            <w:vAlign w:val="center"/>
            <w:hideMark/>
          </w:tcPr>
          <w:p w14:paraId="5AA1D726" w14:textId="5BA9DDBC" w:rsidR="00EA3E6B" w:rsidRPr="00B46C76" w:rsidRDefault="00EA3E6B" w:rsidP="00EA3E6B">
            <w:pPr>
              <w:jc w:val="center"/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  <w:t>1.1</w:t>
            </w:r>
          </w:p>
        </w:tc>
        <w:tc>
          <w:tcPr>
            <w:tcW w:w="1276" w:type="dxa"/>
            <w:vAlign w:val="center"/>
            <w:hideMark/>
          </w:tcPr>
          <w:p w14:paraId="0DC7A61F" w14:textId="5641C268" w:rsidR="00EA3E6B" w:rsidRPr="00B46C76" w:rsidRDefault="00EA3E6B" w:rsidP="00EA3E6B">
            <w:pPr>
              <w:jc w:val="center"/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  <w:t>-</w:t>
            </w:r>
          </w:p>
        </w:tc>
        <w:tc>
          <w:tcPr>
            <w:tcW w:w="6945" w:type="dxa"/>
            <w:vAlign w:val="center"/>
            <w:hideMark/>
          </w:tcPr>
          <w:p w14:paraId="3F3CBA85" w14:textId="67D24BC2" w:rsidR="00EA3E6B" w:rsidRPr="00EA3E6B" w:rsidRDefault="00EA3E6B" w:rsidP="00EA3E6B">
            <w:pPr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  <w:t>Added QC module for checking association data from cloud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  <w:t>-</w:t>
            </w:r>
            <w:r w:rsidRPr="00EA3E6B"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  <w:t>side</w:t>
            </w:r>
          </w:p>
        </w:tc>
      </w:tr>
      <w:tr w:rsidR="00EA3E6B" w:rsidRPr="0011100D" w14:paraId="6DE01D46" w14:textId="77777777" w:rsidTr="00F462E8">
        <w:trPr>
          <w:trHeight w:val="300"/>
        </w:trPr>
        <w:tc>
          <w:tcPr>
            <w:tcW w:w="1129" w:type="dxa"/>
            <w:vAlign w:val="center"/>
            <w:hideMark/>
          </w:tcPr>
          <w:p w14:paraId="142D3368" w14:textId="17A5918D" w:rsidR="00EA3E6B" w:rsidRPr="00B46C76" w:rsidRDefault="00EA3E6B" w:rsidP="00EA3E6B">
            <w:pPr>
              <w:jc w:val="center"/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  <w:t>1.0</w:t>
            </w:r>
          </w:p>
        </w:tc>
        <w:tc>
          <w:tcPr>
            <w:tcW w:w="1276" w:type="dxa"/>
            <w:vAlign w:val="center"/>
            <w:hideMark/>
          </w:tcPr>
          <w:p w14:paraId="2519DAD3" w14:textId="7B9BB7AA" w:rsidR="00EA3E6B" w:rsidRPr="00B46C76" w:rsidRDefault="00EA3E6B" w:rsidP="00EA3E6B">
            <w:pPr>
              <w:jc w:val="center"/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b/>
                <w:bCs/>
                <w:color w:val="0070C0"/>
                <w:sz w:val="20"/>
                <w:szCs w:val="20"/>
                <w:lang w:val="en-IN" w:eastAsia="en-IN" w:bidi="gu-IN"/>
              </w:rPr>
              <w:t>-</w:t>
            </w:r>
          </w:p>
        </w:tc>
        <w:tc>
          <w:tcPr>
            <w:tcW w:w="6945" w:type="dxa"/>
            <w:vAlign w:val="center"/>
            <w:hideMark/>
          </w:tcPr>
          <w:p w14:paraId="6BEC9369" w14:textId="3AEF6E25" w:rsidR="00EA3E6B" w:rsidRPr="00EA3E6B" w:rsidRDefault="00EA3E6B" w:rsidP="00EA3E6B">
            <w:pPr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</w:pPr>
            <w:r w:rsidRPr="00EA3E6B">
              <w:rPr>
                <w:rFonts w:eastAsia="Times New Roman" w:cstheme="minorHAnsi"/>
                <w:color w:val="000000"/>
                <w:sz w:val="20"/>
                <w:szCs w:val="20"/>
                <w:lang w:val="en-IN" w:eastAsia="en-IN" w:bidi="gu-IN"/>
              </w:rPr>
              <w:t>Added Frigoglass QC module and checking Cooler SN in BLE Device</w:t>
            </w:r>
          </w:p>
        </w:tc>
      </w:tr>
    </w:tbl>
    <w:p w14:paraId="0097CC3E" w14:textId="3684242B" w:rsidR="002D56F2" w:rsidRDefault="002D56F2" w:rsidP="00B3086B">
      <w:pPr>
        <w:rPr>
          <w:rFonts w:eastAsiaTheme="majorEastAsia" w:cstheme="minorHAnsi"/>
          <w:b/>
          <w:bCs/>
          <w:noProof/>
          <w:color w:val="365F91" w:themeColor="accent1" w:themeShade="BF"/>
          <w:sz w:val="28"/>
          <w:szCs w:val="28"/>
        </w:rPr>
      </w:pPr>
    </w:p>
    <w:p w14:paraId="066C6216" w14:textId="06FB9F04" w:rsidR="00650296" w:rsidRDefault="00650296" w:rsidP="00B3086B">
      <w:pPr>
        <w:rPr>
          <w:rFonts w:eastAsiaTheme="majorEastAsia" w:cstheme="minorHAnsi"/>
          <w:b/>
          <w:bCs/>
          <w:noProof/>
          <w:color w:val="365F91" w:themeColor="accent1" w:themeShade="BF"/>
          <w:sz w:val="28"/>
          <w:szCs w:val="28"/>
        </w:rPr>
      </w:pPr>
    </w:p>
    <w:p w14:paraId="7E1018B1" w14:textId="77777777" w:rsidR="00650296" w:rsidRPr="00813986" w:rsidRDefault="00650296" w:rsidP="00B3086B">
      <w:pPr>
        <w:rPr>
          <w:rFonts w:eastAsiaTheme="majorEastAsia" w:cstheme="minorHAnsi"/>
          <w:b/>
          <w:bCs/>
          <w:noProof/>
          <w:color w:val="365F91" w:themeColor="accent1" w:themeShade="BF"/>
          <w:sz w:val="28"/>
          <w:szCs w:val="28"/>
        </w:rPr>
      </w:pPr>
    </w:p>
    <w:p w14:paraId="5DE2F59F" w14:textId="592AACB6" w:rsidR="00CC7386" w:rsidRPr="00B46C76" w:rsidRDefault="00CC7386" w:rsidP="00601123">
      <w:pPr>
        <w:pStyle w:val="Heading1"/>
        <w:numPr>
          <w:ilvl w:val="0"/>
          <w:numId w:val="0"/>
        </w:numPr>
        <w:ind w:left="432" w:hanging="432"/>
        <w:rPr>
          <w:rFonts w:asciiTheme="minorHAnsi" w:hAnsiTheme="minorHAnsi" w:cstheme="minorHAnsi"/>
          <w:bCs w:val="0"/>
          <w:caps/>
          <w:noProof/>
          <w:color w:val="0070C0"/>
        </w:rPr>
      </w:pPr>
      <w:bookmarkStart w:id="15" w:name="_Toc67044975"/>
      <w:r w:rsidRPr="00B46C76">
        <w:rPr>
          <w:rFonts w:asciiTheme="minorHAnsi" w:hAnsiTheme="minorHAnsi" w:cstheme="minorHAnsi"/>
          <w:bCs w:val="0"/>
          <w:caps/>
          <w:noProof/>
          <w:color w:val="0070C0"/>
        </w:rPr>
        <w:lastRenderedPageBreak/>
        <w:t>Minimum Requirements</w:t>
      </w:r>
      <w:r w:rsidR="00E50110" w:rsidRPr="00B46C76">
        <w:rPr>
          <w:rFonts w:asciiTheme="minorHAnsi" w:hAnsiTheme="minorHAnsi" w:cstheme="minorHAnsi"/>
          <w:bCs w:val="0"/>
          <w:caps/>
          <w:noProof/>
          <w:color w:val="0070C0"/>
        </w:rPr>
        <w:t xml:space="preserve"> for the Phones</w:t>
      </w:r>
      <w:bookmarkEnd w:id="15"/>
    </w:p>
    <w:p w14:paraId="5530A40C" w14:textId="77777777" w:rsidR="00525EB5" w:rsidRPr="00525EB5" w:rsidRDefault="00525EB5" w:rsidP="00525EB5">
      <w:pPr>
        <w:rPr>
          <w:sz w:val="6"/>
          <w:szCs w:val="6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1"/>
        <w:gridCol w:w="6379"/>
      </w:tblGrid>
      <w:tr w:rsidR="0003264B" w:rsidRPr="00813986" w14:paraId="05131FB9" w14:textId="77777777" w:rsidTr="00D9554D">
        <w:trPr>
          <w:trHeight w:val="454"/>
          <w:jc w:val="center"/>
        </w:trPr>
        <w:tc>
          <w:tcPr>
            <w:tcW w:w="1589" w:type="pct"/>
            <w:shd w:val="clear" w:color="auto" w:fill="0070C0"/>
            <w:vAlign w:val="center"/>
          </w:tcPr>
          <w:p w14:paraId="20B73B79" w14:textId="7E07B4C9" w:rsidR="00524649" w:rsidRPr="00D9554D" w:rsidRDefault="00524649" w:rsidP="00524649">
            <w:pPr>
              <w:tabs>
                <w:tab w:val="left" w:pos="-1440"/>
                <w:tab w:val="left" w:pos="-720"/>
                <w:tab w:val="left" w:pos="0"/>
                <w:tab w:val="left" w:pos="2880"/>
              </w:tabs>
              <w:spacing w:before="90" w:after="54" w:line="264" w:lineRule="auto"/>
              <w:jc w:val="center"/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</w:pPr>
            <w:r w:rsidRPr="00D9554D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Component</w:t>
            </w:r>
          </w:p>
        </w:tc>
        <w:tc>
          <w:tcPr>
            <w:tcW w:w="3411" w:type="pct"/>
            <w:shd w:val="clear" w:color="auto" w:fill="0070C0"/>
            <w:vAlign w:val="center"/>
          </w:tcPr>
          <w:p w14:paraId="3071493B" w14:textId="6A777D05" w:rsidR="00524649" w:rsidRPr="00D9554D" w:rsidRDefault="00524649" w:rsidP="00524649">
            <w:pPr>
              <w:tabs>
                <w:tab w:val="left" w:pos="-1440"/>
                <w:tab w:val="left" w:pos="-720"/>
                <w:tab w:val="left" w:pos="0"/>
                <w:tab w:val="left" w:pos="2880"/>
              </w:tabs>
              <w:spacing w:before="90" w:after="54" w:line="264" w:lineRule="auto"/>
              <w:jc w:val="center"/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</w:pPr>
            <w:r w:rsidRPr="00D9554D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Minimum Required</w:t>
            </w:r>
          </w:p>
        </w:tc>
      </w:tr>
      <w:tr w:rsidR="0003264B" w:rsidRPr="00813986" w14:paraId="14EBADF0" w14:textId="77777777" w:rsidTr="0003264B">
        <w:trPr>
          <w:trHeight w:val="454"/>
          <w:jc w:val="center"/>
        </w:trPr>
        <w:tc>
          <w:tcPr>
            <w:tcW w:w="1589" w:type="pct"/>
            <w:vAlign w:val="center"/>
          </w:tcPr>
          <w:p w14:paraId="49B4B407" w14:textId="23884314" w:rsidR="00524649" w:rsidRPr="00B46C76" w:rsidRDefault="00A7195D" w:rsidP="00524649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1298"/>
                <w:tab w:val="left" w:pos="2143"/>
                <w:tab w:val="left" w:pos="2880"/>
              </w:tabs>
              <w:spacing w:before="40" w:after="40"/>
              <w:rPr>
                <w:rFonts w:cstheme="minorHAnsi"/>
                <w:b/>
                <w:bCs/>
                <w:iCs/>
                <w:caps/>
                <w:color w:val="0070C0"/>
                <w:sz w:val="20"/>
                <w:szCs w:val="20"/>
              </w:rPr>
            </w:pPr>
            <w:r w:rsidRPr="00B46C76">
              <w:rPr>
                <w:b/>
                <w:bCs/>
                <w:caps/>
                <w:color w:val="0070C0"/>
              </w:rPr>
              <w:t xml:space="preserve"> </w:t>
            </w:r>
            <w:r w:rsidR="00524649" w:rsidRPr="00B46C76">
              <w:rPr>
                <w:b/>
                <w:bCs/>
                <w:caps/>
                <w:color w:val="0070C0"/>
              </w:rPr>
              <w:t>Operating system</w:t>
            </w:r>
          </w:p>
        </w:tc>
        <w:tc>
          <w:tcPr>
            <w:tcW w:w="3411" w:type="pct"/>
            <w:vAlign w:val="center"/>
          </w:tcPr>
          <w:p w14:paraId="346B56BF" w14:textId="11A43980" w:rsidR="00524649" w:rsidRPr="00813986" w:rsidRDefault="00A7195D" w:rsidP="00524649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1298"/>
                <w:tab w:val="left" w:pos="2143"/>
                <w:tab w:val="left" w:pos="2880"/>
              </w:tabs>
              <w:spacing w:before="40" w:after="40"/>
              <w:rPr>
                <w:rFonts w:cstheme="minorHAnsi"/>
                <w:iCs/>
                <w:color w:val="000000"/>
                <w:sz w:val="20"/>
                <w:szCs w:val="20"/>
              </w:rPr>
            </w:pPr>
            <w:r>
              <w:t xml:space="preserve"> </w:t>
            </w:r>
            <w:r w:rsidR="00BA1A65">
              <w:t xml:space="preserve"> </w:t>
            </w:r>
            <w:r w:rsidR="00524649" w:rsidRPr="00B72F77">
              <w:t>Android 6.0 (Marshmallow)</w:t>
            </w:r>
          </w:p>
        </w:tc>
      </w:tr>
      <w:tr w:rsidR="0003264B" w:rsidRPr="00813986" w14:paraId="09C44698" w14:textId="77777777" w:rsidTr="0003264B">
        <w:trPr>
          <w:trHeight w:val="454"/>
          <w:jc w:val="center"/>
        </w:trPr>
        <w:tc>
          <w:tcPr>
            <w:tcW w:w="1589" w:type="pct"/>
            <w:vAlign w:val="center"/>
          </w:tcPr>
          <w:p w14:paraId="307C8DC8" w14:textId="3D820F49" w:rsidR="00524649" w:rsidRPr="00B46C76" w:rsidRDefault="00A7195D" w:rsidP="00524649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1298"/>
                <w:tab w:val="left" w:pos="2143"/>
                <w:tab w:val="left" w:pos="2880"/>
              </w:tabs>
              <w:spacing w:before="40" w:after="40"/>
              <w:rPr>
                <w:rFonts w:cstheme="minorHAnsi"/>
                <w:b/>
                <w:bCs/>
                <w:iCs/>
                <w:caps/>
                <w:color w:val="0070C0"/>
                <w:sz w:val="20"/>
                <w:szCs w:val="20"/>
              </w:rPr>
            </w:pPr>
            <w:r w:rsidRPr="00B46C76">
              <w:rPr>
                <w:b/>
                <w:bCs/>
                <w:caps/>
                <w:color w:val="0070C0"/>
              </w:rPr>
              <w:t xml:space="preserve"> Operating</w:t>
            </w:r>
            <w:r w:rsidR="00524649" w:rsidRPr="00B46C76">
              <w:rPr>
                <w:b/>
                <w:bCs/>
                <w:caps/>
                <w:color w:val="0070C0"/>
              </w:rPr>
              <w:t xml:space="preserve"> memory (RAM)</w:t>
            </w:r>
          </w:p>
        </w:tc>
        <w:tc>
          <w:tcPr>
            <w:tcW w:w="3411" w:type="pct"/>
            <w:vAlign w:val="center"/>
          </w:tcPr>
          <w:p w14:paraId="3557F0F9" w14:textId="5A0BA031" w:rsidR="00524649" w:rsidRPr="00813986" w:rsidRDefault="00A7195D" w:rsidP="00524649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1298"/>
                <w:tab w:val="left" w:pos="2143"/>
                <w:tab w:val="left" w:pos="2880"/>
              </w:tabs>
              <w:spacing w:before="40" w:after="40"/>
              <w:rPr>
                <w:rFonts w:cstheme="minorHAnsi"/>
                <w:iCs/>
                <w:color w:val="000000"/>
                <w:sz w:val="20"/>
                <w:szCs w:val="20"/>
              </w:rPr>
            </w:pPr>
            <w:r>
              <w:t xml:space="preserve"> </w:t>
            </w:r>
            <w:r w:rsidR="00BA1A65">
              <w:t xml:space="preserve"> </w:t>
            </w:r>
            <w:r w:rsidR="00524649" w:rsidRPr="00B72F77">
              <w:t>2 GB to 4 GB or more</w:t>
            </w:r>
          </w:p>
        </w:tc>
      </w:tr>
      <w:tr w:rsidR="0003264B" w:rsidRPr="00813986" w14:paraId="06CBF9C3" w14:textId="77777777" w:rsidTr="0003264B">
        <w:trPr>
          <w:trHeight w:val="454"/>
          <w:jc w:val="center"/>
        </w:trPr>
        <w:tc>
          <w:tcPr>
            <w:tcW w:w="1589" w:type="pct"/>
            <w:vAlign w:val="center"/>
          </w:tcPr>
          <w:p w14:paraId="49D4E94B" w14:textId="41914620" w:rsidR="00524649" w:rsidRPr="00B46C76" w:rsidRDefault="00A7195D" w:rsidP="00524649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1298"/>
                <w:tab w:val="left" w:pos="2143"/>
                <w:tab w:val="left" w:pos="2880"/>
              </w:tabs>
              <w:spacing w:before="40" w:after="40"/>
              <w:rPr>
                <w:rFonts w:cstheme="minorHAnsi"/>
                <w:b/>
                <w:bCs/>
                <w:iCs/>
                <w:caps/>
                <w:color w:val="0070C0"/>
                <w:sz w:val="20"/>
                <w:szCs w:val="20"/>
              </w:rPr>
            </w:pPr>
            <w:r w:rsidRPr="00B46C76">
              <w:rPr>
                <w:b/>
                <w:bCs/>
                <w:caps/>
                <w:color w:val="0070C0"/>
              </w:rPr>
              <w:t xml:space="preserve"> </w:t>
            </w:r>
            <w:r w:rsidR="00524649" w:rsidRPr="00B46C76">
              <w:rPr>
                <w:b/>
                <w:bCs/>
                <w:caps/>
                <w:color w:val="0070C0"/>
              </w:rPr>
              <w:t>Free Storage</w:t>
            </w:r>
          </w:p>
        </w:tc>
        <w:tc>
          <w:tcPr>
            <w:tcW w:w="3411" w:type="pct"/>
            <w:vAlign w:val="center"/>
          </w:tcPr>
          <w:p w14:paraId="0806C54E" w14:textId="16BFE046" w:rsidR="00524649" w:rsidRPr="00813986" w:rsidRDefault="00A7195D" w:rsidP="00524649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1298"/>
                <w:tab w:val="left" w:pos="2143"/>
                <w:tab w:val="left" w:pos="2880"/>
              </w:tabs>
              <w:spacing w:before="40" w:after="40"/>
              <w:rPr>
                <w:rFonts w:cstheme="minorHAnsi"/>
                <w:iCs/>
                <w:color w:val="000000"/>
                <w:sz w:val="20"/>
                <w:szCs w:val="20"/>
              </w:rPr>
            </w:pPr>
            <w:r>
              <w:t xml:space="preserve"> </w:t>
            </w:r>
            <w:r w:rsidR="00BA1A65">
              <w:t xml:space="preserve"> </w:t>
            </w:r>
            <w:r w:rsidR="00524649" w:rsidRPr="00B72F77">
              <w:t>2 GB</w:t>
            </w:r>
          </w:p>
        </w:tc>
      </w:tr>
      <w:tr w:rsidR="00524649" w:rsidRPr="00813986" w14:paraId="731BDEF8" w14:textId="77777777" w:rsidTr="0003264B">
        <w:trPr>
          <w:trHeight w:val="454"/>
          <w:jc w:val="center"/>
        </w:trPr>
        <w:tc>
          <w:tcPr>
            <w:tcW w:w="1589" w:type="pct"/>
            <w:vAlign w:val="center"/>
          </w:tcPr>
          <w:p w14:paraId="0B368474" w14:textId="7D3C14F6" w:rsidR="00524649" w:rsidRPr="00B46C76" w:rsidRDefault="00A7195D" w:rsidP="00524649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1298"/>
                <w:tab w:val="left" w:pos="2143"/>
                <w:tab w:val="left" w:pos="2880"/>
              </w:tabs>
              <w:spacing w:before="40" w:after="40"/>
              <w:rPr>
                <w:b/>
                <w:bCs/>
                <w:caps/>
                <w:color w:val="0070C0"/>
              </w:rPr>
            </w:pPr>
            <w:r w:rsidRPr="00B46C76">
              <w:rPr>
                <w:b/>
                <w:bCs/>
                <w:caps/>
                <w:color w:val="0070C0"/>
              </w:rPr>
              <w:t xml:space="preserve"> </w:t>
            </w:r>
            <w:r w:rsidR="00524649" w:rsidRPr="00B46C76">
              <w:rPr>
                <w:b/>
                <w:bCs/>
                <w:caps/>
                <w:color w:val="0070C0"/>
              </w:rPr>
              <w:t>Camera</w:t>
            </w:r>
          </w:p>
        </w:tc>
        <w:tc>
          <w:tcPr>
            <w:tcW w:w="3411" w:type="pct"/>
            <w:vAlign w:val="center"/>
          </w:tcPr>
          <w:p w14:paraId="4583FA08" w14:textId="3DD7B176" w:rsidR="00524649" w:rsidRPr="00813986" w:rsidRDefault="00A7195D" w:rsidP="00524649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1298"/>
                <w:tab w:val="left" w:pos="2143"/>
                <w:tab w:val="left" w:pos="2880"/>
              </w:tabs>
              <w:spacing w:before="40" w:after="40"/>
              <w:rPr>
                <w:rFonts w:cstheme="minorHAnsi"/>
                <w:iCs/>
                <w:color w:val="000000"/>
                <w:sz w:val="20"/>
                <w:szCs w:val="20"/>
              </w:rPr>
            </w:pPr>
            <w:r>
              <w:t xml:space="preserve"> </w:t>
            </w:r>
            <w:r w:rsidR="00BA1A65">
              <w:t xml:space="preserve"> </w:t>
            </w:r>
            <w:r w:rsidR="00524649" w:rsidRPr="00B72F77">
              <w:t>At least 5.0 MP with Autofocus</w:t>
            </w:r>
          </w:p>
        </w:tc>
      </w:tr>
      <w:tr w:rsidR="00524649" w:rsidRPr="00813986" w14:paraId="3CD7A650" w14:textId="77777777" w:rsidTr="0003264B">
        <w:trPr>
          <w:trHeight w:val="454"/>
          <w:jc w:val="center"/>
        </w:trPr>
        <w:tc>
          <w:tcPr>
            <w:tcW w:w="1589" w:type="pct"/>
            <w:vAlign w:val="center"/>
          </w:tcPr>
          <w:p w14:paraId="3DFDE9DC" w14:textId="04FD0B52" w:rsidR="00524649" w:rsidRPr="00B46C76" w:rsidRDefault="00A7195D" w:rsidP="00524649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1298"/>
                <w:tab w:val="left" w:pos="2143"/>
                <w:tab w:val="left" w:pos="2880"/>
              </w:tabs>
              <w:spacing w:before="40" w:after="40"/>
              <w:rPr>
                <w:b/>
                <w:bCs/>
                <w:caps/>
                <w:color w:val="0070C0"/>
              </w:rPr>
            </w:pPr>
            <w:r w:rsidRPr="00B46C76">
              <w:rPr>
                <w:b/>
                <w:bCs/>
                <w:caps/>
                <w:color w:val="0070C0"/>
              </w:rPr>
              <w:t xml:space="preserve"> </w:t>
            </w:r>
            <w:r w:rsidR="00524649" w:rsidRPr="00B46C76">
              <w:rPr>
                <w:b/>
                <w:bCs/>
                <w:caps/>
                <w:color w:val="0070C0"/>
              </w:rPr>
              <w:t>Processor (CPU)</w:t>
            </w:r>
          </w:p>
        </w:tc>
        <w:tc>
          <w:tcPr>
            <w:tcW w:w="3411" w:type="pct"/>
            <w:vAlign w:val="center"/>
          </w:tcPr>
          <w:p w14:paraId="51016049" w14:textId="4EF8E78B" w:rsidR="00524649" w:rsidRPr="00813986" w:rsidRDefault="00A7195D" w:rsidP="00524649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1298"/>
                <w:tab w:val="left" w:pos="2143"/>
                <w:tab w:val="left" w:pos="2880"/>
              </w:tabs>
              <w:spacing w:before="40" w:after="40"/>
              <w:rPr>
                <w:rFonts w:cstheme="minorHAnsi"/>
                <w:iCs/>
                <w:color w:val="000000"/>
                <w:sz w:val="20"/>
                <w:szCs w:val="20"/>
              </w:rPr>
            </w:pPr>
            <w:r>
              <w:t xml:space="preserve"> </w:t>
            </w:r>
            <w:r w:rsidR="00BA1A65">
              <w:t xml:space="preserve"> </w:t>
            </w:r>
            <w:r w:rsidR="00B7123A">
              <w:t>A q</w:t>
            </w:r>
            <w:r w:rsidR="00524649" w:rsidRPr="00B72F77">
              <w:t>uad</w:t>
            </w:r>
            <w:r w:rsidR="00B7123A">
              <w:t>-</w:t>
            </w:r>
            <w:r w:rsidR="00524649" w:rsidRPr="00B72F77">
              <w:t>core processor or faster</w:t>
            </w:r>
          </w:p>
        </w:tc>
      </w:tr>
      <w:tr w:rsidR="0003264B" w:rsidRPr="00813986" w14:paraId="3088310C" w14:textId="77777777" w:rsidTr="0003264B">
        <w:trPr>
          <w:trHeight w:val="454"/>
          <w:jc w:val="center"/>
        </w:trPr>
        <w:tc>
          <w:tcPr>
            <w:tcW w:w="1589" w:type="pct"/>
            <w:vAlign w:val="center"/>
          </w:tcPr>
          <w:p w14:paraId="5A3958B3" w14:textId="7AA7F644" w:rsidR="00524649" w:rsidRPr="00B46C76" w:rsidRDefault="00A7195D" w:rsidP="00524649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1298"/>
                <w:tab w:val="left" w:pos="2143"/>
                <w:tab w:val="left" w:pos="2880"/>
              </w:tabs>
              <w:spacing w:before="40" w:after="40"/>
              <w:rPr>
                <w:rFonts w:cstheme="minorHAnsi"/>
                <w:b/>
                <w:bCs/>
                <w:iCs/>
                <w:caps/>
                <w:color w:val="0070C0"/>
                <w:sz w:val="20"/>
                <w:szCs w:val="20"/>
              </w:rPr>
            </w:pPr>
            <w:r w:rsidRPr="00B46C76">
              <w:rPr>
                <w:b/>
                <w:bCs/>
                <w:caps/>
                <w:color w:val="0070C0"/>
              </w:rPr>
              <w:t xml:space="preserve"> </w:t>
            </w:r>
            <w:r w:rsidR="00524649" w:rsidRPr="00B46C76">
              <w:rPr>
                <w:b/>
                <w:bCs/>
                <w:caps/>
                <w:color w:val="0070C0"/>
              </w:rPr>
              <w:t>Bluetooth</w:t>
            </w:r>
          </w:p>
        </w:tc>
        <w:tc>
          <w:tcPr>
            <w:tcW w:w="3411" w:type="pct"/>
            <w:vAlign w:val="center"/>
          </w:tcPr>
          <w:p w14:paraId="650CA0F8" w14:textId="706432AC" w:rsidR="00524649" w:rsidRPr="00813986" w:rsidRDefault="00BA1A65" w:rsidP="00524649">
            <w:pPr>
              <w:tabs>
                <w:tab w:val="left" w:pos="-1440"/>
                <w:tab w:val="left" w:pos="-720"/>
                <w:tab w:val="left" w:pos="0"/>
                <w:tab w:val="left" w:pos="431"/>
                <w:tab w:val="left" w:pos="1298"/>
                <w:tab w:val="left" w:pos="2143"/>
                <w:tab w:val="left" w:pos="2880"/>
              </w:tabs>
              <w:spacing w:before="40" w:after="40"/>
              <w:rPr>
                <w:rFonts w:cstheme="minorHAnsi"/>
                <w:iCs/>
                <w:color w:val="000000"/>
                <w:sz w:val="20"/>
                <w:szCs w:val="20"/>
              </w:rPr>
            </w:pPr>
            <w:r>
              <w:t xml:space="preserve"> </w:t>
            </w:r>
            <w:r w:rsidR="00A7195D">
              <w:t xml:space="preserve"> </w:t>
            </w:r>
            <w:r w:rsidR="00524649" w:rsidRPr="00B72F77">
              <w:t>BLE 4.1 and above</w:t>
            </w:r>
          </w:p>
        </w:tc>
      </w:tr>
    </w:tbl>
    <w:p w14:paraId="7F667E68" w14:textId="1E9E3937" w:rsidR="00D52171" w:rsidRDefault="00D52171" w:rsidP="004D53AC">
      <w:pPr>
        <w:rPr>
          <w:rFonts w:cstheme="minorHAnsi"/>
          <w:color w:val="2B2B2C"/>
          <w:shd w:val="clear" w:color="auto" w:fill="FFFFFF"/>
        </w:rPr>
      </w:pPr>
    </w:p>
    <w:p w14:paraId="3705A329" w14:textId="6E512DDD" w:rsidR="00560140" w:rsidRDefault="00560140" w:rsidP="004D53AC">
      <w:pPr>
        <w:rPr>
          <w:rFonts w:cstheme="minorHAnsi"/>
          <w:color w:val="2B2B2C"/>
          <w:shd w:val="clear" w:color="auto" w:fill="FFFFFF"/>
        </w:rPr>
      </w:pPr>
    </w:p>
    <w:p w14:paraId="70A61B09" w14:textId="77777777" w:rsidR="00560140" w:rsidRDefault="00560140" w:rsidP="00560140">
      <w:pPr>
        <w:pStyle w:val="Heading1"/>
        <w:numPr>
          <w:ilvl w:val="0"/>
          <w:numId w:val="0"/>
        </w:numPr>
        <w:ind w:left="432" w:hanging="432"/>
        <w:rPr>
          <w:rFonts w:asciiTheme="minorHAnsi" w:hAnsiTheme="minorHAnsi" w:cstheme="minorHAnsi"/>
          <w:bCs w:val="0"/>
          <w:caps/>
          <w:noProof/>
        </w:rPr>
      </w:pPr>
      <w:bookmarkStart w:id="16" w:name="_Toc67044976"/>
      <w:r w:rsidRPr="00B46C76">
        <w:rPr>
          <w:rFonts w:asciiTheme="minorHAnsi" w:hAnsiTheme="minorHAnsi" w:cstheme="minorHAnsi"/>
          <w:bCs w:val="0"/>
          <w:caps/>
          <w:noProof/>
          <w:color w:val="0070C0"/>
        </w:rPr>
        <w:t>SUPPORTED Phones</w:t>
      </w:r>
      <w:bookmarkEnd w:id="16"/>
    </w:p>
    <w:p w14:paraId="2F6822DB" w14:textId="77777777" w:rsidR="00560140" w:rsidRPr="005B0E9C" w:rsidRDefault="00560140" w:rsidP="00560140">
      <w:pPr>
        <w:pStyle w:val="ListParagraph"/>
        <w:numPr>
          <w:ilvl w:val="1"/>
          <w:numId w:val="16"/>
        </w:numPr>
        <w:tabs>
          <w:tab w:val="left" w:pos="-1440"/>
          <w:tab w:val="left" w:pos="-720"/>
          <w:tab w:val="left" w:pos="0"/>
          <w:tab w:val="left" w:pos="431"/>
          <w:tab w:val="left" w:pos="1298"/>
          <w:tab w:val="left" w:pos="2143"/>
          <w:tab w:val="left" w:pos="2880"/>
        </w:tabs>
        <w:spacing w:before="40" w:after="40"/>
        <w:rPr>
          <w:color w:val="0070C0"/>
        </w:rPr>
      </w:pPr>
      <w:r w:rsidRPr="005B0E9C">
        <w:rPr>
          <w:color w:val="0070C0"/>
        </w:rPr>
        <w:t>Alcatel Pixi 4</w:t>
      </w:r>
    </w:p>
    <w:p w14:paraId="490DE554" w14:textId="77777777" w:rsidR="00560140" w:rsidRPr="005B0E9C" w:rsidRDefault="00560140" w:rsidP="00560140">
      <w:pPr>
        <w:pStyle w:val="ListParagraph"/>
        <w:numPr>
          <w:ilvl w:val="1"/>
          <w:numId w:val="16"/>
        </w:numPr>
        <w:tabs>
          <w:tab w:val="left" w:pos="-1440"/>
          <w:tab w:val="left" w:pos="-720"/>
          <w:tab w:val="left" w:pos="0"/>
          <w:tab w:val="left" w:pos="431"/>
          <w:tab w:val="left" w:pos="1298"/>
          <w:tab w:val="left" w:pos="2143"/>
          <w:tab w:val="left" w:pos="2880"/>
        </w:tabs>
        <w:spacing w:before="40" w:after="40"/>
        <w:rPr>
          <w:color w:val="0070C0"/>
        </w:rPr>
      </w:pPr>
      <w:r w:rsidRPr="005B0E9C">
        <w:rPr>
          <w:color w:val="0070C0"/>
        </w:rPr>
        <w:t>Asus Zenfone Go (ZB500KL)</w:t>
      </w:r>
    </w:p>
    <w:p w14:paraId="3523A314" w14:textId="77777777" w:rsidR="00560140" w:rsidRPr="005B0E9C" w:rsidRDefault="00560140" w:rsidP="00560140">
      <w:pPr>
        <w:pStyle w:val="ListParagraph"/>
        <w:numPr>
          <w:ilvl w:val="1"/>
          <w:numId w:val="16"/>
        </w:numPr>
        <w:tabs>
          <w:tab w:val="left" w:pos="-1440"/>
          <w:tab w:val="left" w:pos="-720"/>
          <w:tab w:val="left" w:pos="0"/>
          <w:tab w:val="left" w:pos="431"/>
          <w:tab w:val="left" w:pos="1298"/>
          <w:tab w:val="left" w:pos="2143"/>
          <w:tab w:val="left" w:pos="2880"/>
        </w:tabs>
        <w:spacing w:before="40" w:after="40"/>
        <w:rPr>
          <w:color w:val="0070C0"/>
        </w:rPr>
      </w:pPr>
      <w:r w:rsidRPr="005B0E9C">
        <w:rPr>
          <w:color w:val="0070C0"/>
        </w:rPr>
        <w:t>Asus Zenfone Max Pro M1</w:t>
      </w:r>
    </w:p>
    <w:p w14:paraId="33340EC2" w14:textId="77777777" w:rsidR="00560140" w:rsidRPr="005B0E9C" w:rsidRDefault="00560140" w:rsidP="00560140">
      <w:pPr>
        <w:pStyle w:val="ListParagraph"/>
        <w:numPr>
          <w:ilvl w:val="1"/>
          <w:numId w:val="16"/>
        </w:numPr>
        <w:tabs>
          <w:tab w:val="left" w:pos="-1440"/>
          <w:tab w:val="left" w:pos="-720"/>
          <w:tab w:val="left" w:pos="0"/>
          <w:tab w:val="left" w:pos="431"/>
          <w:tab w:val="left" w:pos="1298"/>
          <w:tab w:val="left" w:pos="2143"/>
          <w:tab w:val="left" w:pos="2880"/>
        </w:tabs>
        <w:spacing w:before="40" w:after="40"/>
        <w:rPr>
          <w:color w:val="0070C0"/>
        </w:rPr>
      </w:pPr>
      <w:r w:rsidRPr="005B0E9C">
        <w:rPr>
          <w:color w:val="0070C0"/>
        </w:rPr>
        <w:t>Google Pixel 3a</w:t>
      </w:r>
    </w:p>
    <w:p w14:paraId="6F26EFCE" w14:textId="77777777" w:rsidR="00560140" w:rsidRPr="005B0E9C" w:rsidRDefault="00560140" w:rsidP="00560140">
      <w:pPr>
        <w:pStyle w:val="ListParagraph"/>
        <w:numPr>
          <w:ilvl w:val="1"/>
          <w:numId w:val="16"/>
        </w:numPr>
        <w:tabs>
          <w:tab w:val="left" w:pos="-1440"/>
          <w:tab w:val="left" w:pos="-720"/>
          <w:tab w:val="left" w:pos="0"/>
          <w:tab w:val="left" w:pos="431"/>
          <w:tab w:val="left" w:pos="1298"/>
          <w:tab w:val="left" w:pos="2143"/>
          <w:tab w:val="left" w:pos="2880"/>
        </w:tabs>
        <w:spacing w:before="40" w:after="40"/>
        <w:rPr>
          <w:color w:val="0070C0"/>
        </w:rPr>
      </w:pPr>
      <w:r w:rsidRPr="005B0E9C">
        <w:rPr>
          <w:color w:val="0070C0"/>
        </w:rPr>
        <w:t>One plus 3T (A3003)</w:t>
      </w:r>
    </w:p>
    <w:p w14:paraId="43CAAF0B" w14:textId="77777777" w:rsidR="00560140" w:rsidRPr="005B0E9C" w:rsidRDefault="00560140" w:rsidP="00560140">
      <w:pPr>
        <w:pStyle w:val="ListParagraph"/>
        <w:numPr>
          <w:ilvl w:val="1"/>
          <w:numId w:val="16"/>
        </w:numPr>
        <w:tabs>
          <w:tab w:val="left" w:pos="-1440"/>
          <w:tab w:val="left" w:pos="-720"/>
          <w:tab w:val="left" w:pos="0"/>
          <w:tab w:val="left" w:pos="431"/>
          <w:tab w:val="left" w:pos="1298"/>
          <w:tab w:val="left" w:pos="2143"/>
          <w:tab w:val="left" w:pos="2880"/>
        </w:tabs>
        <w:spacing w:before="40" w:after="40"/>
        <w:rPr>
          <w:color w:val="0070C0"/>
        </w:rPr>
      </w:pPr>
      <w:r w:rsidRPr="005B0E9C">
        <w:rPr>
          <w:color w:val="0070C0"/>
        </w:rPr>
        <w:t>Samsung Galaxy A10</w:t>
      </w:r>
    </w:p>
    <w:p w14:paraId="51AA008D" w14:textId="77777777" w:rsidR="00560140" w:rsidRPr="005B0E9C" w:rsidRDefault="00560140" w:rsidP="00560140">
      <w:pPr>
        <w:pStyle w:val="ListParagraph"/>
        <w:numPr>
          <w:ilvl w:val="1"/>
          <w:numId w:val="16"/>
        </w:numPr>
        <w:tabs>
          <w:tab w:val="left" w:pos="-1440"/>
          <w:tab w:val="left" w:pos="-720"/>
          <w:tab w:val="left" w:pos="0"/>
          <w:tab w:val="left" w:pos="431"/>
          <w:tab w:val="left" w:pos="1298"/>
          <w:tab w:val="left" w:pos="2143"/>
          <w:tab w:val="left" w:pos="2880"/>
        </w:tabs>
        <w:spacing w:before="40" w:after="40"/>
        <w:rPr>
          <w:color w:val="0070C0"/>
        </w:rPr>
      </w:pPr>
      <w:r w:rsidRPr="005B0E9C">
        <w:rPr>
          <w:color w:val="0070C0"/>
        </w:rPr>
        <w:t>Samsung Galaxy S5</w:t>
      </w:r>
    </w:p>
    <w:p w14:paraId="01E40CF9" w14:textId="77777777" w:rsidR="00560140" w:rsidRPr="005B0E9C" w:rsidRDefault="00560140" w:rsidP="00560140">
      <w:pPr>
        <w:pStyle w:val="ListParagraph"/>
        <w:numPr>
          <w:ilvl w:val="1"/>
          <w:numId w:val="16"/>
        </w:numPr>
        <w:tabs>
          <w:tab w:val="left" w:pos="-1440"/>
          <w:tab w:val="left" w:pos="-720"/>
          <w:tab w:val="left" w:pos="0"/>
          <w:tab w:val="left" w:pos="431"/>
          <w:tab w:val="left" w:pos="1298"/>
          <w:tab w:val="left" w:pos="2143"/>
          <w:tab w:val="left" w:pos="2880"/>
        </w:tabs>
        <w:spacing w:before="40" w:after="40"/>
        <w:rPr>
          <w:color w:val="0070C0"/>
        </w:rPr>
      </w:pPr>
      <w:r w:rsidRPr="005B0E9C">
        <w:rPr>
          <w:color w:val="0070C0"/>
        </w:rPr>
        <w:t>Samsung Galaxy S7</w:t>
      </w:r>
    </w:p>
    <w:p w14:paraId="24D26794" w14:textId="77777777" w:rsidR="00560140" w:rsidRPr="005B0E9C" w:rsidRDefault="00560140" w:rsidP="00560140">
      <w:pPr>
        <w:pStyle w:val="ListParagraph"/>
        <w:numPr>
          <w:ilvl w:val="1"/>
          <w:numId w:val="16"/>
        </w:numPr>
        <w:tabs>
          <w:tab w:val="left" w:pos="-1440"/>
          <w:tab w:val="left" w:pos="-720"/>
          <w:tab w:val="left" w:pos="0"/>
          <w:tab w:val="left" w:pos="431"/>
          <w:tab w:val="left" w:pos="1298"/>
          <w:tab w:val="left" w:pos="2143"/>
          <w:tab w:val="left" w:pos="2880"/>
        </w:tabs>
        <w:spacing w:before="40" w:after="40"/>
        <w:rPr>
          <w:color w:val="0070C0"/>
        </w:rPr>
      </w:pPr>
      <w:r w:rsidRPr="005B0E9C">
        <w:rPr>
          <w:color w:val="0070C0"/>
        </w:rPr>
        <w:t xml:space="preserve">Samsung's Galaxy Xcover 4 SM-G390F </w:t>
      </w:r>
    </w:p>
    <w:p w14:paraId="36DC584F" w14:textId="77777777" w:rsidR="00560140" w:rsidRPr="005B0E9C" w:rsidRDefault="00560140" w:rsidP="00560140">
      <w:pPr>
        <w:pStyle w:val="ListParagraph"/>
        <w:numPr>
          <w:ilvl w:val="1"/>
          <w:numId w:val="16"/>
        </w:numPr>
        <w:tabs>
          <w:tab w:val="left" w:pos="-1440"/>
          <w:tab w:val="left" w:pos="-720"/>
          <w:tab w:val="left" w:pos="0"/>
          <w:tab w:val="left" w:pos="431"/>
          <w:tab w:val="left" w:pos="1298"/>
          <w:tab w:val="left" w:pos="2143"/>
          <w:tab w:val="left" w:pos="2880"/>
        </w:tabs>
        <w:spacing w:before="40" w:after="40"/>
        <w:rPr>
          <w:color w:val="0070C0"/>
        </w:rPr>
      </w:pPr>
      <w:r w:rsidRPr="005B0E9C">
        <w:rPr>
          <w:color w:val="0070C0"/>
        </w:rPr>
        <w:t>Xiaomi Redmi 4</w:t>
      </w:r>
    </w:p>
    <w:p w14:paraId="3E349A61" w14:textId="77777777" w:rsidR="00560140" w:rsidRPr="005B0E9C" w:rsidRDefault="00560140" w:rsidP="00560140">
      <w:pPr>
        <w:pStyle w:val="ListParagraph"/>
        <w:numPr>
          <w:ilvl w:val="1"/>
          <w:numId w:val="16"/>
        </w:numPr>
        <w:tabs>
          <w:tab w:val="left" w:pos="-1440"/>
          <w:tab w:val="left" w:pos="-720"/>
          <w:tab w:val="left" w:pos="0"/>
          <w:tab w:val="left" w:pos="431"/>
          <w:tab w:val="left" w:pos="1298"/>
          <w:tab w:val="left" w:pos="2143"/>
          <w:tab w:val="left" w:pos="2880"/>
        </w:tabs>
        <w:spacing w:before="40" w:after="40"/>
        <w:rPr>
          <w:color w:val="0070C0"/>
        </w:rPr>
      </w:pPr>
      <w:r w:rsidRPr="005B0E9C">
        <w:rPr>
          <w:color w:val="0070C0"/>
        </w:rPr>
        <w:t>Xiaomi Redmi 6 Pro</w:t>
      </w:r>
    </w:p>
    <w:p w14:paraId="03134040" w14:textId="77777777" w:rsidR="00560140" w:rsidRPr="005B0E9C" w:rsidRDefault="00560140" w:rsidP="00560140">
      <w:pPr>
        <w:pStyle w:val="ListParagraph"/>
        <w:numPr>
          <w:ilvl w:val="1"/>
          <w:numId w:val="16"/>
        </w:numPr>
        <w:tabs>
          <w:tab w:val="left" w:pos="-1440"/>
          <w:tab w:val="left" w:pos="-720"/>
          <w:tab w:val="left" w:pos="0"/>
          <w:tab w:val="left" w:pos="431"/>
          <w:tab w:val="left" w:pos="1298"/>
          <w:tab w:val="left" w:pos="2143"/>
          <w:tab w:val="left" w:pos="2880"/>
        </w:tabs>
        <w:spacing w:before="40" w:after="40"/>
        <w:rPr>
          <w:color w:val="0070C0"/>
        </w:rPr>
      </w:pPr>
      <w:r w:rsidRPr="005B0E9C">
        <w:rPr>
          <w:color w:val="0070C0"/>
        </w:rPr>
        <w:t>Xiaomi Redmi Note 4</w:t>
      </w:r>
    </w:p>
    <w:p w14:paraId="3B596C8C" w14:textId="77777777" w:rsidR="00560140" w:rsidRPr="00813986" w:rsidRDefault="00560140" w:rsidP="004D53AC">
      <w:pPr>
        <w:rPr>
          <w:rFonts w:cstheme="minorHAnsi"/>
          <w:color w:val="2B2B2C"/>
          <w:shd w:val="clear" w:color="auto" w:fill="FFFFFF"/>
        </w:rPr>
      </w:pPr>
    </w:p>
    <w:sectPr w:rsidR="00560140" w:rsidRPr="00813986" w:rsidSect="00DC7CB9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2240" w:h="15840" w:code="1"/>
      <w:pgMar w:top="1440" w:right="1440" w:bottom="1440" w:left="1440" w:header="720" w:footer="720" w:gutter="0"/>
      <w:pgBorders w:display="notFirstPage" w:offsetFrom="page">
        <w:top w:val="single" w:sz="18" w:space="24" w:color="0070C0"/>
        <w:left w:val="single" w:sz="18" w:space="24" w:color="0070C0"/>
        <w:bottom w:val="single" w:sz="18" w:space="24" w:color="0070C0"/>
        <w:right w:val="single" w:sz="18" w:space="24" w:color="0070C0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80B0F5" w14:textId="77777777" w:rsidR="00BB3CDC" w:rsidRDefault="00BB3CDC" w:rsidP="0043365B">
      <w:pPr>
        <w:spacing w:after="0" w:line="240" w:lineRule="auto"/>
      </w:pPr>
      <w:r>
        <w:separator/>
      </w:r>
    </w:p>
  </w:endnote>
  <w:endnote w:type="continuationSeparator" w:id="0">
    <w:p w14:paraId="705854DE" w14:textId="77777777" w:rsidR="00BB3CDC" w:rsidRDefault="00BB3CDC" w:rsidP="004336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altName w:val="Shruti"/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1250D9" w14:textId="77777777" w:rsidR="00160176" w:rsidRDefault="001601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640619" w14:textId="77777777" w:rsidR="00DB3078" w:rsidRPr="00BA1E05" w:rsidRDefault="00601123" w:rsidP="00601123">
    <w:pPr>
      <w:pStyle w:val="Footer"/>
      <w:jc w:val="right"/>
      <w:rPr>
        <w:b/>
        <w:bCs/>
        <w:color w:val="0070C0"/>
      </w:rPr>
    </w:pPr>
    <w:r w:rsidRPr="00BA1E05">
      <w:rPr>
        <w:b/>
        <w:bCs/>
        <w:color w:val="0070C0"/>
      </w:rPr>
      <w:fldChar w:fldCharType="begin"/>
    </w:r>
    <w:r w:rsidRPr="00BA1E05">
      <w:rPr>
        <w:b/>
        <w:bCs/>
        <w:color w:val="0070C0"/>
      </w:rPr>
      <w:instrText xml:space="preserve"> PAGE   \* MERGEFORMAT </w:instrText>
    </w:r>
    <w:r w:rsidRPr="00BA1E05">
      <w:rPr>
        <w:b/>
        <w:bCs/>
        <w:color w:val="0070C0"/>
      </w:rPr>
      <w:fldChar w:fldCharType="separate"/>
    </w:r>
    <w:r w:rsidR="00053B04" w:rsidRPr="00BA1E05">
      <w:rPr>
        <w:b/>
        <w:bCs/>
        <w:noProof/>
        <w:color w:val="0070C0"/>
      </w:rPr>
      <w:t>20</w:t>
    </w:r>
    <w:r w:rsidRPr="00BA1E05">
      <w:rPr>
        <w:b/>
        <w:bCs/>
        <w:color w:val="0070C0"/>
      </w:rPr>
      <w:fldChar w:fldCharType="end"/>
    </w:r>
    <w:r w:rsidRPr="00BA1E05">
      <w:rPr>
        <w:b/>
        <w:bCs/>
        <w:color w:val="0070C0"/>
      </w:rPr>
      <w:t>/</w:t>
    </w:r>
    <w:r w:rsidR="000529F3" w:rsidRPr="00BA1E05">
      <w:rPr>
        <w:b/>
        <w:bCs/>
        <w:color w:val="0070C0"/>
      </w:rPr>
      <w:fldChar w:fldCharType="begin"/>
    </w:r>
    <w:r w:rsidR="000529F3" w:rsidRPr="00BA1E05">
      <w:rPr>
        <w:b/>
        <w:bCs/>
        <w:color w:val="0070C0"/>
      </w:rPr>
      <w:instrText xml:space="preserve"> NUMPAGES   \* MERGEFORMAT </w:instrText>
    </w:r>
    <w:r w:rsidR="000529F3" w:rsidRPr="00BA1E05">
      <w:rPr>
        <w:b/>
        <w:bCs/>
        <w:color w:val="0070C0"/>
      </w:rPr>
      <w:fldChar w:fldCharType="separate"/>
    </w:r>
    <w:r w:rsidR="00053B04" w:rsidRPr="00BA1E05">
      <w:rPr>
        <w:b/>
        <w:bCs/>
        <w:noProof/>
        <w:color w:val="0070C0"/>
      </w:rPr>
      <w:t>20</w:t>
    </w:r>
    <w:r w:rsidR="000529F3" w:rsidRPr="00BA1E05">
      <w:rPr>
        <w:b/>
        <w:bCs/>
        <w:noProof/>
        <w:color w:val="0070C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C3EBBF" w14:textId="77777777" w:rsidR="00160176" w:rsidRDefault="001601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A98C70" w14:textId="77777777" w:rsidR="00BB3CDC" w:rsidRDefault="00BB3CDC" w:rsidP="0043365B">
      <w:pPr>
        <w:spacing w:after="0" w:line="240" w:lineRule="auto"/>
      </w:pPr>
      <w:r>
        <w:separator/>
      </w:r>
    </w:p>
  </w:footnote>
  <w:footnote w:type="continuationSeparator" w:id="0">
    <w:p w14:paraId="64982158" w14:textId="77777777" w:rsidR="00BB3CDC" w:rsidRDefault="00BB3CDC" w:rsidP="004336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50B010" w14:textId="77777777" w:rsidR="00160176" w:rsidRDefault="0016017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6A4F6C" w14:textId="77777777" w:rsidR="00DB3078" w:rsidRDefault="00601123" w:rsidP="00601123">
    <w:pPr>
      <w:pStyle w:val="Header"/>
      <w:ind w:left="8640"/>
    </w:pPr>
    <w:r>
      <w:rPr>
        <w:rFonts w:asciiTheme="majorHAnsi" w:eastAsiaTheme="majorEastAsia" w:hAnsiTheme="majorHAnsi" w:cstheme="majorBidi"/>
        <w:noProof/>
        <w:sz w:val="36"/>
        <w:szCs w:val="36"/>
        <w:lang w:val="bg-BG" w:eastAsia="bg-BG"/>
      </w:rPr>
      <w:drawing>
        <wp:inline distT="0" distB="0" distL="0" distR="0" wp14:anchorId="18998AEF" wp14:editId="5573A9D2">
          <wp:extent cx="736600" cy="377069"/>
          <wp:effectExtent l="0" t="0" r="6350" b="4445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655" cy="379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rPr>
          <w:rFonts w:asciiTheme="majorHAnsi" w:eastAsiaTheme="majorEastAsia" w:hAnsiTheme="majorHAnsi" w:cstheme="majorBidi"/>
          <w:sz w:val="36"/>
          <w:szCs w:val="36"/>
        </w:rPr>
        <w:id w:val="91539752"/>
        <w:docPartObj>
          <w:docPartGallery w:val="Watermarks"/>
          <w:docPartUnique/>
        </w:docPartObj>
      </w:sdtPr>
      <w:sdtEndPr/>
      <w:sdtContent>
        <w:r w:rsidR="00BB3CDC">
          <w:rPr>
            <w:rFonts w:asciiTheme="majorHAnsi" w:eastAsiaTheme="majorEastAsia" w:hAnsiTheme="majorHAnsi" w:cstheme="majorBidi"/>
            <w:noProof/>
            <w:sz w:val="36"/>
            <w:szCs w:val="36"/>
            <w:lang w:eastAsia="zh-TW"/>
          </w:rPr>
          <w:pict w14:anchorId="5146C391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84497236" o:spid="_x0000_s2054" type="#_x0000_t136" style="position:absolute;left:0;text-align:left;margin-left:0;margin-top:0;width:435pt;height:87.75pt;rotation:315;z-index:-251658752;mso-position-horizontal:center;mso-position-horizontal-relative:margin;mso-position-vertical:center;mso-position-vertical-relative:margin" o:allowincell="f" fillcolor="#0070c0" stroked="f">
              <v:fill opacity=".5"/>
              <v:textpath style="font-family:&quot;Calibri&quot;;font-size:1in" string="CONFIDENTIAL"/>
              <w10:wrap anchorx="margin" anchory="margin"/>
            </v:shape>
          </w:pic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15C70F" w14:textId="77777777" w:rsidR="00160176" w:rsidRDefault="0016017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041D8"/>
    <w:multiLevelType w:val="hybridMultilevel"/>
    <w:tmpl w:val="D8F829C6"/>
    <w:lvl w:ilvl="0" w:tplc="EA8C8454">
      <w:start w:val="1"/>
      <w:numFmt w:val="decimal"/>
      <w:lvlText w:val="%1."/>
      <w:lvlJc w:val="left"/>
      <w:pPr>
        <w:ind w:left="720" w:hanging="360"/>
      </w:pPr>
      <w:rPr>
        <w:b/>
        <w:bCs/>
        <w:color w:val="0070C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4D5BC8"/>
    <w:multiLevelType w:val="hybridMultilevel"/>
    <w:tmpl w:val="C6C056F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A251E9"/>
    <w:multiLevelType w:val="hybridMultilevel"/>
    <w:tmpl w:val="975ABBA0"/>
    <w:lvl w:ilvl="0" w:tplc="BA2A77D2">
      <w:start w:val="1"/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58FA04D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365F91" w:themeColor="accent1" w:themeShade="BF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1E778B9"/>
    <w:multiLevelType w:val="hybridMultilevel"/>
    <w:tmpl w:val="28A6B1F4"/>
    <w:lvl w:ilvl="0" w:tplc="40090013">
      <w:start w:val="1"/>
      <w:numFmt w:val="upp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F120D7"/>
    <w:multiLevelType w:val="hybridMultilevel"/>
    <w:tmpl w:val="342835A2"/>
    <w:lvl w:ilvl="0" w:tplc="100E4ED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65F91" w:themeColor="accent1" w:themeShade="BF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7C2901"/>
    <w:multiLevelType w:val="hybridMultilevel"/>
    <w:tmpl w:val="AF6EB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062BF2"/>
    <w:multiLevelType w:val="multilevel"/>
    <w:tmpl w:val="A6080C74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pStyle w:val="Heading3"/>
      <w:lvlText w:val="%1.%2.%3"/>
      <w:lvlJc w:val="left"/>
      <w:pPr>
        <w:ind w:left="1288" w:hanging="720"/>
      </w:pPr>
      <w:rPr>
        <w:b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51AD1D5C"/>
    <w:multiLevelType w:val="hybridMultilevel"/>
    <w:tmpl w:val="69B0EFA0"/>
    <w:lvl w:ilvl="0" w:tplc="8D8476EE">
      <w:start w:val="1"/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  <w:b/>
        <w:bCs/>
        <w:color w:val="365F91" w:themeColor="accent1" w:themeShade="BF"/>
      </w:rPr>
    </w:lvl>
    <w:lvl w:ilvl="1" w:tplc="8542D59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365F91" w:themeColor="accent1" w:themeShade="BF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64B3916"/>
    <w:multiLevelType w:val="hybridMultilevel"/>
    <w:tmpl w:val="9B50E53A"/>
    <w:lvl w:ilvl="0" w:tplc="796E018A">
      <w:start w:val="1"/>
      <w:numFmt w:val="decimal"/>
      <w:lvlText w:val="%1)"/>
      <w:lvlJc w:val="left"/>
      <w:pPr>
        <w:ind w:left="940" w:hanging="360"/>
      </w:pPr>
      <w:rPr>
        <w:rFonts w:ascii="Arial" w:eastAsia="Arial" w:hAnsi="Arial" w:cs="Arial" w:hint="default"/>
        <w:w w:val="91"/>
        <w:sz w:val="24"/>
        <w:szCs w:val="24"/>
        <w:lang w:val="bg-BG" w:eastAsia="bg-BG" w:bidi="bg-BG"/>
      </w:rPr>
    </w:lvl>
    <w:lvl w:ilvl="1" w:tplc="4DAC222E">
      <w:start w:val="1"/>
      <w:numFmt w:val="lowerRoman"/>
      <w:lvlText w:val="(%2)"/>
      <w:lvlJc w:val="left"/>
      <w:pPr>
        <w:ind w:left="7287" w:hanging="4455"/>
      </w:pPr>
      <w:rPr>
        <w:rFonts w:ascii="Arial" w:eastAsia="Arial" w:hAnsi="Arial" w:cs="Arial" w:hint="default"/>
        <w:spacing w:val="-1"/>
        <w:w w:val="94"/>
        <w:sz w:val="22"/>
        <w:szCs w:val="22"/>
        <w:lang w:val="bg-BG" w:eastAsia="bg-BG" w:bidi="bg-BG"/>
      </w:rPr>
    </w:lvl>
    <w:lvl w:ilvl="2" w:tplc="975872E8">
      <w:numFmt w:val="bullet"/>
      <w:lvlText w:val="•"/>
      <w:lvlJc w:val="left"/>
      <w:pPr>
        <w:ind w:left="7560" w:hanging="4455"/>
      </w:pPr>
      <w:rPr>
        <w:rFonts w:hint="default"/>
        <w:lang w:val="bg-BG" w:eastAsia="bg-BG" w:bidi="bg-BG"/>
      </w:rPr>
    </w:lvl>
    <w:lvl w:ilvl="3" w:tplc="C69245C6">
      <w:numFmt w:val="bullet"/>
      <w:lvlText w:val="•"/>
      <w:lvlJc w:val="left"/>
      <w:pPr>
        <w:ind w:left="7840" w:hanging="4455"/>
      </w:pPr>
      <w:rPr>
        <w:rFonts w:hint="default"/>
        <w:lang w:val="bg-BG" w:eastAsia="bg-BG" w:bidi="bg-BG"/>
      </w:rPr>
    </w:lvl>
    <w:lvl w:ilvl="4" w:tplc="50FC4A18">
      <w:numFmt w:val="bullet"/>
      <w:lvlText w:val="•"/>
      <w:lvlJc w:val="left"/>
      <w:pPr>
        <w:ind w:left="8120" w:hanging="4455"/>
      </w:pPr>
      <w:rPr>
        <w:rFonts w:hint="default"/>
        <w:lang w:val="bg-BG" w:eastAsia="bg-BG" w:bidi="bg-BG"/>
      </w:rPr>
    </w:lvl>
    <w:lvl w:ilvl="5" w:tplc="D4C0650C">
      <w:numFmt w:val="bullet"/>
      <w:lvlText w:val="•"/>
      <w:lvlJc w:val="left"/>
      <w:pPr>
        <w:ind w:left="8400" w:hanging="4455"/>
      </w:pPr>
      <w:rPr>
        <w:rFonts w:hint="default"/>
        <w:lang w:val="bg-BG" w:eastAsia="bg-BG" w:bidi="bg-BG"/>
      </w:rPr>
    </w:lvl>
    <w:lvl w:ilvl="6" w:tplc="1BB66DC4">
      <w:numFmt w:val="bullet"/>
      <w:lvlText w:val="•"/>
      <w:lvlJc w:val="left"/>
      <w:pPr>
        <w:ind w:left="8680" w:hanging="4455"/>
      </w:pPr>
      <w:rPr>
        <w:rFonts w:hint="default"/>
        <w:lang w:val="bg-BG" w:eastAsia="bg-BG" w:bidi="bg-BG"/>
      </w:rPr>
    </w:lvl>
    <w:lvl w:ilvl="7" w:tplc="6A14EA86">
      <w:numFmt w:val="bullet"/>
      <w:lvlText w:val="•"/>
      <w:lvlJc w:val="left"/>
      <w:pPr>
        <w:ind w:left="8960" w:hanging="4455"/>
      </w:pPr>
      <w:rPr>
        <w:rFonts w:hint="default"/>
        <w:lang w:val="bg-BG" w:eastAsia="bg-BG" w:bidi="bg-BG"/>
      </w:rPr>
    </w:lvl>
    <w:lvl w:ilvl="8" w:tplc="AC6E85CE">
      <w:numFmt w:val="bullet"/>
      <w:lvlText w:val="•"/>
      <w:lvlJc w:val="left"/>
      <w:pPr>
        <w:ind w:left="9240" w:hanging="4455"/>
      </w:pPr>
      <w:rPr>
        <w:rFonts w:hint="default"/>
        <w:lang w:val="bg-BG" w:eastAsia="bg-BG" w:bidi="bg-BG"/>
      </w:rPr>
    </w:lvl>
  </w:abstractNum>
  <w:abstractNum w:abstractNumId="9" w15:restartNumberingAfterBreak="0">
    <w:nsid w:val="681F4C1F"/>
    <w:multiLevelType w:val="hybridMultilevel"/>
    <w:tmpl w:val="15C22652"/>
    <w:lvl w:ilvl="0" w:tplc="BA2A77D2">
      <w:start w:val="1"/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8A345DD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365F91" w:themeColor="accent1" w:themeShade="BF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23B1505"/>
    <w:multiLevelType w:val="hybridMultilevel"/>
    <w:tmpl w:val="E1646228"/>
    <w:lvl w:ilvl="0" w:tplc="F8CEC0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134D8A"/>
    <w:multiLevelType w:val="hybridMultilevel"/>
    <w:tmpl w:val="762A8A54"/>
    <w:lvl w:ilvl="0" w:tplc="2A6E3A7E">
      <w:start w:val="1"/>
      <w:numFmt w:val="decimal"/>
      <w:lvlText w:val="%1."/>
      <w:lvlJc w:val="left"/>
      <w:pPr>
        <w:ind w:left="643" w:hanging="360"/>
      </w:pPr>
      <w:rPr>
        <w:b/>
        <w:bCs/>
        <w:color w:val="0070C0"/>
      </w:rPr>
    </w:lvl>
    <w:lvl w:ilvl="1" w:tplc="40090019">
      <w:start w:val="1"/>
      <w:numFmt w:val="lowerLetter"/>
      <w:lvlText w:val="%2."/>
      <w:lvlJc w:val="left"/>
      <w:pPr>
        <w:ind w:left="1363" w:hanging="360"/>
      </w:pPr>
    </w:lvl>
    <w:lvl w:ilvl="2" w:tplc="4009001B" w:tentative="1">
      <w:start w:val="1"/>
      <w:numFmt w:val="lowerRoman"/>
      <w:lvlText w:val="%3."/>
      <w:lvlJc w:val="right"/>
      <w:pPr>
        <w:ind w:left="2083" w:hanging="180"/>
      </w:pPr>
    </w:lvl>
    <w:lvl w:ilvl="3" w:tplc="4009000F" w:tentative="1">
      <w:start w:val="1"/>
      <w:numFmt w:val="decimal"/>
      <w:lvlText w:val="%4."/>
      <w:lvlJc w:val="left"/>
      <w:pPr>
        <w:ind w:left="2803" w:hanging="360"/>
      </w:pPr>
    </w:lvl>
    <w:lvl w:ilvl="4" w:tplc="40090019" w:tentative="1">
      <w:start w:val="1"/>
      <w:numFmt w:val="lowerLetter"/>
      <w:lvlText w:val="%5."/>
      <w:lvlJc w:val="left"/>
      <w:pPr>
        <w:ind w:left="3523" w:hanging="360"/>
      </w:pPr>
    </w:lvl>
    <w:lvl w:ilvl="5" w:tplc="4009001B" w:tentative="1">
      <w:start w:val="1"/>
      <w:numFmt w:val="lowerRoman"/>
      <w:lvlText w:val="%6."/>
      <w:lvlJc w:val="right"/>
      <w:pPr>
        <w:ind w:left="4243" w:hanging="180"/>
      </w:pPr>
    </w:lvl>
    <w:lvl w:ilvl="6" w:tplc="4009000F" w:tentative="1">
      <w:start w:val="1"/>
      <w:numFmt w:val="decimal"/>
      <w:lvlText w:val="%7."/>
      <w:lvlJc w:val="left"/>
      <w:pPr>
        <w:ind w:left="4963" w:hanging="360"/>
      </w:pPr>
    </w:lvl>
    <w:lvl w:ilvl="7" w:tplc="40090019" w:tentative="1">
      <w:start w:val="1"/>
      <w:numFmt w:val="lowerLetter"/>
      <w:lvlText w:val="%8."/>
      <w:lvlJc w:val="left"/>
      <w:pPr>
        <w:ind w:left="5683" w:hanging="360"/>
      </w:pPr>
    </w:lvl>
    <w:lvl w:ilvl="8" w:tplc="40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 w15:restartNumberingAfterBreak="0">
    <w:nsid w:val="7C047029"/>
    <w:multiLevelType w:val="hybridMultilevel"/>
    <w:tmpl w:val="0672B564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7"/>
  </w:num>
  <w:num w:numId="4">
    <w:abstractNumId w:val="1"/>
  </w:num>
  <w:num w:numId="5">
    <w:abstractNumId w:val="10"/>
  </w:num>
  <w:num w:numId="6">
    <w:abstractNumId w:val="5"/>
  </w:num>
  <w:num w:numId="7">
    <w:abstractNumId w:val="2"/>
  </w:num>
  <w:num w:numId="8">
    <w:abstractNumId w:val="8"/>
  </w:num>
  <w:num w:numId="9">
    <w:abstractNumId w:val="4"/>
  </w:num>
  <w:num w:numId="10">
    <w:abstractNumId w:val="6"/>
  </w:num>
  <w:num w:numId="11">
    <w:abstractNumId w:val="6"/>
  </w:num>
  <w:num w:numId="12">
    <w:abstractNumId w:val="6"/>
  </w:num>
  <w:num w:numId="13">
    <w:abstractNumId w:val="12"/>
  </w:num>
  <w:num w:numId="14">
    <w:abstractNumId w:val="3"/>
  </w:num>
  <w:num w:numId="15">
    <w:abstractNumId w:val="0"/>
  </w:num>
  <w:num w:numId="16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A3NrA0t7A0MbY0MjFX0lEKTi0uzszPAykwNKoFAGq+DpEtAAAA"/>
  </w:docVars>
  <w:rsids>
    <w:rsidRoot w:val="00F958A3"/>
    <w:rsid w:val="000012EE"/>
    <w:rsid w:val="0000157C"/>
    <w:rsid w:val="000015A8"/>
    <w:rsid w:val="00010045"/>
    <w:rsid w:val="000107B9"/>
    <w:rsid w:val="00011169"/>
    <w:rsid w:val="00011350"/>
    <w:rsid w:val="000116D4"/>
    <w:rsid w:val="00011AA0"/>
    <w:rsid w:val="000131D2"/>
    <w:rsid w:val="000143E0"/>
    <w:rsid w:val="00014A25"/>
    <w:rsid w:val="000167E0"/>
    <w:rsid w:val="00022348"/>
    <w:rsid w:val="00022C89"/>
    <w:rsid w:val="00023BC3"/>
    <w:rsid w:val="00025111"/>
    <w:rsid w:val="000263E7"/>
    <w:rsid w:val="0002653A"/>
    <w:rsid w:val="0003144E"/>
    <w:rsid w:val="00031EC3"/>
    <w:rsid w:val="00031F82"/>
    <w:rsid w:val="0003264B"/>
    <w:rsid w:val="000343B6"/>
    <w:rsid w:val="00034F9A"/>
    <w:rsid w:val="000353FE"/>
    <w:rsid w:val="00035750"/>
    <w:rsid w:val="00041803"/>
    <w:rsid w:val="0004190D"/>
    <w:rsid w:val="00043335"/>
    <w:rsid w:val="00044D69"/>
    <w:rsid w:val="00044F5B"/>
    <w:rsid w:val="0004572D"/>
    <w:rsid w:val="00045802"/>
    <w:rsid w:val="00046732"/>
    <w:rsid w:val="00047386"/>
    <w:rsid w:val="00050BF5"/>
    <w:rsid w:val="00050C27"/>
    <w:rsid w:val="00050EA1"/>
    <w:rsid w:val="00051819"/>
    <w:rsid w:val="000529F3"/>
    <w:rsid w:val="00052C89"/>
    <w:rsid w:val="00053B04"/>
    <w:rsid w:val="00054735"/>
    <w:rsid w:val="00057488"/>
    <w:rsid w:val="00061802"/>
    <w:rsid w:val="00062B09"/>
    <w:rsid w:val="0006361C"/>
    <w:rsid w:val="00063DA2"/>
    <w:rsid w:val="0006439B"/>
    <w:rsid w:val="00064842"/>
    <w:rsid w:val="00064D9C"/>
    <w:rsid w:val="0006515E"/>
    <w:rsid w:val="00066C12"/>
    <w:rsid w:val="000673BC"/>
    <w:rsid w:val="000674D6"/>
    <w:rsid w:val="00067679"/>
    <w:rsid w:val="00070C4C"/>
    <w:rsid w:val="000713A1"/>
    <w:rsid w:val="00073073"/>
    <w:rsid w:val="00073335"/>
    <w:rsid w:val="000741E7"/>
    <w:rsid w:val="00074E3F"/>
    <w:rsid w:val="00077371"/>
    <w:rsid w:val="00077EB0"/>
    <w:rsid w:val="00077F09"/>
    <w:rsid w:val="00080690"/>
    <w:rsid w:val="000807F4"/>
    <w:rsid w:val="00082D13"/>
    <w:rsid w:val="0008329F"/>
    <w:rsid w:val="0008406A"/>
    <w:rsid w:val="00086A07"/>
    <w:rsid w:val="00094912"/>
    <w:rsid w:val="00096369"/>
    <w:rsid w:val="000A1091"/>
    <w:rsid w:val="000A2084"/>
    <w:rsid w:val="000A2C09"/>
    <w:rsid w:val="000A379C"/>
    <w:rsid w:val="000A43DB"/>
    <w:rsid w:val="000A50DA"/>
    <w:rsid w:val="000A5373"/>
    <w:rsid w:val="000A5787"/>
    <w:rsid w:val="000A60A6"/>
    <w:rsid w:val="000A6A02"/>
    <w:rsid w:val="000A7A04"/>
    <w:rsid w:val="000B055F"/>
    <w:rsid w:val="000B0C11"/>
    <w:rsid w:val="000B17AA"/>
    <w:rsid w:val="000B2F53"/>
    <w:rsid w:val="000B3BBF"/>
    <w:rsid w:val="000B3C03"/>
    <w:rsid w:val="000B3F5A"/>
    <w:rsid w:val="000B4573"/>
    <w:rsid w:val="000B544A"/>
    <w:rsid w:val="000C064F"/>
    <w:rsid w:val="000C0893"/>
    <w:rsid w:val="000C0D48"/>
    <w:rsid w:val="000C16D1"/>
    <w:rsid w:val="000C287F"/>
    <w:rsid w:val="000C3BF0"/>
    <w:rsid w:val="000C42BF"/>
    <w:rsid w:val="000C5CB6"/>
    <w:rsid w:val="000C7A39"/>
    <w:rsid w:val="000D1052"/>
    <w:rsid w:val="000D1445"/>
    <w:rsid w:val="000D1F40"/>
    <w:rsid w:val="000D289C"/>
    <w:rsid w:val="000D3499"/>
    <w:rsid w:val="000D4E29"/>
    <w:rsid w:val="000D4EC4"/>
    <w:rsid w:val="000D59B3"/>
    <w:rsid w:val="000D6937"/>
    <w:rsid w:val="000D721A"/>
    <w:rsid w:val="000D78EB"/>
    <w:rsid w:val="000E24A2"/>
    <w:rsid w:val="000E4049"/>
    <w:rsid w:val="000E61EF"/>
    <w:rsid w:val="000E7FEB"/>
    <w:rsid w:val="000F0819"/>
    <w:rsid w:val="000F0CC1"/>
    <w:rsid w:val="000F1C6F"/>
    <w:rsid w:val="000F2901"/>
    <w:rsid w:val="000F4A89"/>
    <w:rsid w:val="0010098A"/>
    <w:rsid w:val="00100D83"/>
    <w:rsid w:val="0010174E"/>
    <w:rsid w:val="00102F05"/>
    <w:rsid w:val="00103BDB"/>
    <w:rsid w:val="001053FD"/>
    <w:rsid w:val="00105403"/>
    <w:rsid w:val="00107E18"/>
    <w:rsid w:val="00110686"/>
    <w:rsid w:val="0011082C"/>
    <w:rsid w:val="0011100D"/>
    <w:rsid w:val="00113C51"/>
    <w:rsid w:val="001158FF"/>
    <w:rsid w:val="001163CB"/>
    <w:rsid w:val="00117809"/>
    <w:rsid w:val="00117CAB"/>
    <w:rsid w:val="00122723"/>
    <w:rsid w:val="00123332"/>
    <w:rsid w:val="0012377A"/>
    <w:rsid w:val="001250E7"/>
    <w:rsid w:val="001262BE"/>
    <w:rsid w:val="00126DC4"/>
    <w:rsid w:val="001329C9"/>
    <w:rsid w:val="001341D6"/>
    <w:rsid w:val="00134EDD"/>
    <w:rsid w:val="00136370"/>
    <w:rsid w:val="001368A5"/>
    <w:rsid w:val="00137316"/>
    <w:rsid w:val="001374CE"/>
    <w:rsid w:val="0014098B"/>
    <w:rsid w:val="00144E82"/>
    <w:rsid w:val="00144F4A"/>
    <w:rsid w:val="00145598"/>
    <w:rsid w:val="00146BD1"/>
    <w:rsid w:val="00150F39"/>
    <w:rsid w:val="00150F56"/>
    <w:rsid w:val="00152B0A"/>
    <w:rsid w:val="00153B75"/>
    <w:rsid w:val="00155523"/>
    <w:rsid w:val="00155EA1"/>
    <w:rsid w:val="00157EEA"/>
    <w:rsid w:val="00160107"/>
    <w:rsid w:val="00160176"/>
    <w:rsid w:val="00161A13"/>
    <w:rsid w:val="00162007"/>
    <w:rsid w:val="00164AFB"/>
    <w:rsid w:val="00164F19"/>
    <w:rsid w:val="001654AA"/>
    <w:rsid w:val="00165FEC"/>
    <w:rsid w:val="00166CED"/>
    <w:rsid w:val="00166D68"/>
    <w:rsid w:val="00166DEE"/>
    <w:rsid w:val="00167D82"/>
    <w:rsid w:val="00170073"/>
    <w:rsid w:val="00172497"/>
    <w:rsid w:val="001731DD"/>
    <w:rsid w:val="00173645"/>
    <w:rsid w:val="001739FC"/>
    <w:rsid w:val="00173A66"/>
    <w:rsid w:val="00173B6E"/>
    <w:rsid w:val="00176A51"/>
    <w:rsid w:val="00177DE8"/>
    <w:rsid w:val="001807EE"/>
    <w:rsid w:val="001808CE"/>
    <w:rsid w:val="00180CFA"/>
    <w:rsid w:val="001810A2"/>
    <w:rsid w:val="00184557"/>
    <w:rsid w:val="001845BC"/>
    <w:rsid w:val="001847DC"/>
    <w:rsid w:val="00184960"/>
    <w:rsid w:val="001859D5"/>
    <w:rsid w:val="00185D29"/>
    <w:rsid w:val="00186050"/>
    <w:rsid w:val="00186BBA"/>
    <w:rsid w:val="0018755D"/>
    <w:rsid w:val="0019070E"/>
    <w:rsid w:val="00190BD5"/>
    <w:rsid w:val="00192823"/>
    <w:rsid w:val="00193412"/>
    <w:rsid w:val="00194674"/>
    <w:rsid w:val="00194BB1"/>
    <w:rsid w:val="00197C84"/>
    <w:rsid w:val="00197CA6"/>
    <w:rsid w:val="001A0BDA"/>
    <w:rsid w:val="001A1126"/>
    <w:rsid w:val="001A1131"/>
    <w:rsid w:val="001A1972"/>
    <w:rsid w:val="001A2307"/>
    <w:rsid w:val="001A3011"/>
    <w:rsid w:val="001A3751"/>
    <w:rsid w:val="001A4489"/>
    <w:rsid w:val="001A44B6"/>
    <w:rsid w:val="001A4BAD"/>
    <w:rsid w:val="001A5E3A"/>
    <w:rsid w:val="001A60F4"/>
    <w:rsid w:val="001A7634"/>
    <w:rsid w:val="001B06F0"/>
    <w:rsid w:val="001B0BD7"/>
    <w:rsid w:val="001B542E"/>
    <w:rsid w:val="001B61CF"/>
    <w:rsid w:val="001B6C5F"/>
    <w:rsid w:val="001B7D70"/>
    <w:rsid w:val="001C0053"/>
    <w:rsid w:val="001C0B41"/>
    <w:rsid w:val="001C6640"/>
    <w:rsid w:val="001C6AE2"/>
    <w:rsid w:val="001C7F13"/>
    <w:rsid w:val="001D0292"/>
    <w:rsid w:val="001D02F8"/>
    <w:rsid w:val="001D07EC"/>
    <w:rsid w:val="001D13DE"/>
    <w:rsid w:val="001D15D9"/>
    <w:rsid w:val="001D1DD1"/>
    <w:rsid w:val="001D27F5"/>
    <w:rsid w:val="001D28B6"/>
    <w:rsid w:val="001D2B45"/>
    <w:rsid w:val="001D2D6F"/>
    <w:rsid w:val="001D524F"/>
    <w:rsid w:val="001D57A4"/>
    <w:rsid w:val="001D5D2C"/>
    <w:rsid w:val="001E16A8"/>
    <w:rsid w:val="001E1B8C"/>
    <w:rsid w:val="001E4919"/>
    <w:rsid w:val="001E6FB5"/>
    <w:rsid w:val="001E767F"/>
    <w:rsid w:val="001E7CD5"/>
    <w:rsid w:val="001F0874"/>
    <w:rsid w:val="001F08CF"/>
    <w:rsid w:val="001F0972"/>
    <w:rsid w:val="001F0F82"/>
    <w:rsid w:val="001F1418"/>
    <w:rsid w:val="001F19A1"/>
    <w:rsid w:val="001F1F7B"/>
    <w:rsid w:val="001F3961"/>
    <w:rsid w:val="001F4E54"/>
    <w:rsid w:val="001F79E4"/>
    <w:rsid w:val="00201642"/>
    <w:rsid w:val="002042FE"/>
    <w:rsid w:val="002055EC"/>
    <w:rsid w:val="002060F2"/>
    <w:rsid w:val="002113B0"/>
    <w:rsid w:val="00211CC7"/>
    <w:rsid w:val="00212F0B"/>
    <w:rsid w:val="00213199"/>
    <w:rsid w:val="00213BE4"/>
    <w:rsid w:val="00214510"/>
    <w:rsid w:val="0021451C"/>
    <w:rsid w:val="0021463D"/>
    <w:rsid w:val="002153CF"/>
    <w:rsid w:val="00217024"/>
    <w:rsid w:val="00220308"/>
    <w:rsid w:val="00221B50"/>
    <w:rsid w:val="0022437C"/>
    <w:rsid w:val="00224EFA"/>
    <w:rsid w:val="00225103"/>
    <w:rsid w:val="00225942"/>
    <w:rsid w:val="00225DDA"/>
    <w:rsid w:val="00226016"/>
    <w:rsid w:val="00226EF5"/>
    <w:rsid w:val="00230C94"/>
    <w:rsid w:val="00231425"/>
    <w:rsid w:val="002318CE"/>
    <w:rsid w:val="00232564"/>
    <w:rsid w:val="002335D8"/>
    <w:rsid w:val="002412A5"/>
    <w:rsid w:val="002421C2"/>
    <w:rsid w:val="002424E3"/>
    <w:rsid w:val="00242734"/>
    <w:rsid w:val="002445B8"/>
    <w:rsid w:val="0024703C"/>
    <w:rsid w:val="00247904"/>
    <w:rsid w:val="00247AC0"/>
    <w:rsid w:val="00250F2B"/>
    <w:rsid w:val="0025238B"/>
    <w:rsid w:val="00252512"/>
    <w:rsid w:val="00252C2B"/>
    <w:rsid w:val="0025384E"/>
    <w:rsid w:val="00253CB5"/>
    <w:rsid w:val="00254942"/>
    <w:rsid w:val="00256F9A"/>
    <w:rsid w:val="002574DD"/>
    <w:rsid w:val="00257A89"/>
    <w:rsid w:val="00260834"/>
    <w:rsid w:val="002617FF"/>
    <w:rsid w:val="00261BF5"/>
    <w:rsid w:val="0026217D"/>
    <w:rsid w:val="00265F85"/>
    <w:rsid w:val="002669FF"/>
    <w:rsid w:val="00267774"/>
    <w:rsid w:val="00270A68"/>
    <w:rsid w:val="00271D39"/>
    <w:rsid w:val="002723D1"/>
    <w:rsid w:val="00272961"/>
    <w:rsid w:val="00272A26"/>
    <w:rsid w:val="00273921"/>
    <w:rsid w:val="00273C9E"/>
    <w:rsid w:val="002742E8"/>
    <w:rsid w:val="00276193"/>
    <w:rsid w:val="002769D2"/>
    <w:rsid w:val="00280D68"/>
    <w:rsid w:val="0028111D"/>
    <w:rsid w:val="00281742"/>
    <w:rsid w:val="00281CA5"/>
    <w:rsid w:val="00283E55"/>
    <w:rsid w:val="002864AE"/>
    <w:rsid w:val="0029122F"/>
    <w:rsid w:val="00291FDD"/>
    <w:rsid w:val="00296CDC"/>
    <w:rsid w:val="002A0B6D"/>
    <w:rsid w:val="002A0D20"/>
    <w:rsid w:val="002A0F23"/>
    <w:rsid w:val="002A3A1B"/>
    <w:rsid w:val="002A4FD0"/>
    <w:rsid w:val="002A5BFC"/>
    <w:rsid w:val="002A7408"/>
    <w:rsid w:val="002B3398"/>
    <w:rsid w:val="002B4697"/>
    <w:rsid w:val="002B6B40"/>
    <w:rsid w:val="002B7456"/>
    <w:rsid w:val="002B77FF"/>
    <w:rsid w:val="002B7B8B"/>
    <w:rsid w:val="002B7DF5"/>
    <w:rsid w:val="002C0DC1"/>
    <w:rsid w:val="002C17A2"/>
    <w:rsid w:val="002C1A31"/>
    <w:rsid w:val="002C238C"/>
    <w:rsid w:val="002C3CAE"/>
    <w:rsid w:val="002C46DE"/>
    <w:rsid w:val="002D446D"/>
    <w:rsid w:val="002D56F2"/>
    <w:rsid w:val="002D5DFE"/>
    <w:rsid w:val="002D663A"/>
    <w:rsid w:val="002D6A5C"/>
    <w:rsid w:val="002D6F8E"/>
    <w:rsid w:val="002D7A45"/>
    <w:rsid w:val="002D7E04"/>
    <w:rsid w:val="002D7E6A"/>
    <w:rsid w:val="002E0E99"/>
    <w:rsid w:val="002E115C"/>
    <w:rsid w:val="002E315B"/>
    <w:rsid w:val="002E5714"/>
    <w:rsid w:val="002E5CD8"/>
    <w:rsid w:val="002E6965"/>
    <w:rsid w:val="002E7536"/>
    <w:rsid w:val="002E7F7B"/>
    <w:rsid w:val="002E7FA5"/>
    <w:rsid w:val="002F1EBC"/>
    <w:rsid w:val="002F2FA5"/>
    <w:rsid w:val="002F59A0"/>
    <w:rsid w:val="002F71B2"/>
    <w:rsid w:val="002F7813"/>
    <w:rsid w:val="002F7818"/>
    <w:rsid w:val="00303234"/>
    <w:rsid w:val="0030336D"/>
    <w:rsid w:val="0030473C"/>
    <w:rsid w:val="003052CD"/>
    <w:rsid w:val="00306916"/>
    <w:rsid w:val="003071FC"/>
    <w:rsid w:val="0031132A"/>
    <w:rsid w:val="00313100"/>
    <w:rsid w:val="0031361B"/>
    <w:rsid w:val="00314E80"/>
    <w:rsid w:val="0031527D"/>
    <w:rsid w:val="0031537F"/>
    <w:rsid w:val="00315708"/>
    <w:rsid w:val="003176F9"/>
    <w:rsid w:val="00317BB0"/>
    <w:rsid w:val="003217D8"/>
    <w:rsid w:val="00322D7E"/>
    <w:rsid w:val="00323BF7"/>
    <w:rsid w:val="00324FA6"/>
    <w:rsid w:val="003256E6"/>
    <w:rsid w:val="003257D8"/>
    <w:rsid w:val="00327FCA"/>
    <w:rsid w:val="003306B5"/>
    <w:rsid w:val="003315C3"/>
    <w:rsid w:val="003319C1"/>
    <w:rsid w:val="00332958"/>
    <w:rsid w:val="00333280"/>
    <w:rsid w:val="0033407D"/>
    <w:rsid w:val="00334C23"/>
    <w:rsid w:val="0033560C"/>
    <w:rsid w:val="0033614F"/>
    <w:rsid w:val="00336C5E"/>
    <w:rsid w:val="003371B5"/>
    <w:rsid w:val="003372B5"/>
    <w:rsid w:val="00337811"/>
    <w:rsid w:val="00337CF3"/>
    <w:rsid w:val="00340D8E"/>
    <w:rsid w:val="003410EB"/>
    <w:rsid w:val="0034240B"/>
    <w:rsid w:val="00343954"/>
    <w:rsid w:val="00343D22"/>
    <w:rsid w:val="00344CBA"/>
    <w:rsid w:val="003456B6"/>
    <w:rsid w:val="00347623"/>
    <w:rsid w:val="00347C1A"/>
    <w:rsid w:val="00347CDF"/>
    <w:rsid w:val="00350E5D"/>
    <w:rsid w:val="00351953"/>
    <w:rsid w:val="00351A4F"/>
    <w:rsid w:val="00352059"/>
    <w:rsid w:val="00353BDD"/>
    <w:rsid w:val="00355621"/>
    <w:rsid w:val="0035668F"/>
    <w:rsid w:val="00356BB6"/>
    <w:rsid w:val="00361780"/>
    <w:rsid w:val="00361BD6"/>
    <w:rsid w:val="00362501"/>
    <w:rsid w:val="00362B6C"/>
    <w:rsid w:val="00364122"/>
    <w:rsid w:val="00364AEB"/>
    <w:rsid w:val="0036641C"/>
    <w:rsid w:val="00367D40"/>
    <w:rsid w:val="00371ABF"/>
    <w:rsid w:val="00371BF8"/>
    <w:rsid w:val="00373CF8"/>
    <w:rsid w:val="00376757"/>
    <w:rsid w:val="00377720"/>
    <w:rsid w:val="00377B88"/>
    <w:rsid w:val="00377DC9"/>
    <w:rsid w:val="00380AFF"/>
    <w:rsid w:val="00381CD6"/>
    <w:rsid w:val="0038246D"/>
    <w:rsid w:val="00384143"/>
    <w:rsid w:val="003844CD"/>
    <w:rsid w:val="0038456F"/>
    <w:rsid w:val="00384647"/>
    <w:rsid w:val="00384752"/>
    <w:rsid w:val="00385615"/>
    <w:rsid w:val="00385C49"/>
    <w:rsid w:val="003869A5"/>
    <w:rsid w:val="003870FF"/>
    <w:rsid w:val="00387BDB"/>
    <w:rsid w:val="003908DA"/>
    <w:rsid w:val="00391588"/>
    <w:rsid w:val="0039287A"/>
    <w:rsid w:val="00393B37"/>
    <w:rsid w:val="00394311"/>
    <w:rsid w:val="00394414"/>
    <w:rsid w:val="0039688D"/>
    <w:rsid w:val="00396C9C"/>
    <w:rsid w:val="003A10AD"/>
    <w:rsid w:val="003A1437"/>
    <w:rsid w:val="003A25B5"/>
    <w:rsid w:val="003A2A56"/>
    <w:rsid w:val="003A3A67"/>
    <w:rsid w:val="003A3EC2"/>
    <w:rsid w:val="003A422F"/>
    <w:rsid w:val="003A4A1E"/>
    <w:rsid w:val="003A4EFF"/>
    <w:rsid w:val="003A5ABB"/>
    <w:rsid w:val="003A5CCA"/>
    <w:rsid w:val="003A5DE3"/>
    <w:rsid w:val="003A648F"/>
    <w:rsid w:val="003A6BA4"/>
    <w:rsid w:val="003A6BC7"/>
    <w:rsid w:val="003A6D12"/>
    <w:rsid w:val="003B0E33"/>
    <w:rsid w:val="003B1D0F"/>
    <w:rsid w:val="003B234C"/>
    <w:rsid w:val="003B2EA4"/>
    <w:rsid w:val="003B300D"/>
    <w:rsid w:val="003B5A1E"/>
    <w:rsid w:val="003B5F67"/>
    <w:rsid w:val="003C2FF7"/>
    <w:rsid w:val="003C4D32"/>
    <w:rsid w:val="003C5FD2"/>
    <w:rsid w:val="003C620F"/>
    <w:rsid w:val="003C7945"/>
    <w:rsid w:val="003D05FF"/>
    <w:rsid w:val="003D2BD3"/>
    <w:rsid w:val="003D2BF5"/>
    <w:rsid w:val="003D49C8"/>
    <w:rsid w:val="003D519F"/>
    <w:rsid w:val="003D60D7"/>
    <w:rsid w:val="003D751F"/>
    <w:rsid w:val="003D766C"/>
    <w:rsid w:val="003D7977"/>
    <w:rsid w:val="003D7CDF"/>
    <w:rsid w:val="003D7DB1"/>
    <w:rsid w:val="003E0293"/>
    <w:rsid w:val="003E05CC"/>
    <w:rsid w:val="003E0F60"/>
    <w:rsid w:val="003E1172"/>
    <w:rsid w:val="003E1F1C"/>
    <w:rsid w:val="003E41F8"/>
    <w:rsid w:val="003E46B2"/>
    <w:rsid w:val="003E4728"/>
    <w:rsid w:val="003E4A32"/>
    <w:rsid w:val="003E51C5"/>
    <w:rsid w:val="003E68CA"/>
    <w:rsid w:val="003E6F1C"/>
    <w:rsid w:val="003E6F1D"/>
    <w:rsid w:val="003F17C2"/>
    <w:rsid w:val="003F1FD1"/>
    <w:rsid w:val="003F2032"/>
    <w:rsid w:val="003F2E25"/>
    <w:rsid w:val="003F3448"/>
    <w:rsid w:val="003F4544"/>
    <w:rsid w:val="003F5866"/>
    <w:rsid w:val="003F5CEC"/>
    <w:rsid w:val="003F6887"/>
    <w:rsid w:val="00400707"/>
    <w:rsid w:val="00401585"/>
    <w:rsid w:val="00401D3D"/>
    <w:rsid w:val="00404448"/>
    <w:rsid w:val="00404660"/>
    <w:rsid w:val="004067EE"/>
    <w:rsid w:val="00406F7C"/>
    <w:rsid w:val="0041050C"/>
    <w:rsid w:val="00410D23"/>
    <w:rsid w:val="004127C7"/>
    <w:rsid w:val="00413668"/>
    <w:rsid w:val="00413A63"/>
    <w:rsid w:val="00414483"/>
    <w:rsid w:val="004144E0"/>
    <w:rsid w:val="00414613"/>
    <w:rsid w:val="00414D5A"/>
    <w:rsid w:val="00417175"/>
    <w:rsid w:val="00417931"/>
    <w:rsid w:val="004200A9"/>
    <w:rsid w:val="00420B14"/>
    <w:rsid w:val="00420ECD"/>
    <w:rsid w:val="00421070"/>
    <w:rsid w:val="00421C13"/>
    <w:rsid w:val="00421D02"/>
    <w:rsid w:val="00421F8A"/>
    <w:rsid w:val="004231C4"/>
    <w:rsid w:val="004245F9"/>
    <w:rsid w:val="00424D22"/>
    <w:rsid w:val="00431D98"/>
    <w:rsid w:val="00433181"/>
    <w:rsid w:val="00433502"/>
    <w:rsid w:val="00433540"/>
    <w:rsid w:val="00433604"/>
    <w:rsid w:val="0043365B"/>
    <w:rsid w:val="00436EC0"/>
    <w:rsid w:val="00437303"/>
    <w:rsid w:val="00437CBB"/>
    <w:rsid w:val="00440403"/>
    <w:rsid w:val="00440569"/>
    <w:rsid w:val="004413A2"/>
    <w:rsid w:val="004418F6"/>
    <w:rsid w:val="00442A2C"/>
    <w:rsid w:val="00445818"/>
    <w:rsid w:val="00445C11"/>
    <w:rsid w:val="00446929"/>
    <w:rsid w:val="004471F4"/>
    <w:rsid w:val="00447598"/>
    <w:rsid w:val="00450907"/>
    <w:rsid w:val="00450F29"/>
    <w:rsid w:val="00452A11"/>
    <w:rsid w:val="0045333C"/>
    <w:rsid w:val="00453E81"/>
    <w:rsid w:val="0045439A"/>
    <w:rsid w:val="0045467F"/>
    <w:rsid w:val="00456733"/>
    <w:rsid w:val="00456D3B"/>
    <w:rsid w:val="004572A0"/>
    <w:rsid w:val="004575D7"/>
    <w:rsid w:val="004600F0"/>
    <w:rsid w:val="004602B2"/>
    <w:rsid w:val="004612B3"/>
    <w:rsid w:val="0046132F"/>
    <w:rsid w:val="004618D3"/>
    <w:rsid w:val="00462430"/>
    <w:rsid w:val="004639EA"/>
    <w:rsid w:val="004652CE"/>
    <w:rsid w:val="004652EA"/>
    <w:rsid w:val="004705E1"/>
    <w:rsid w:val="0047106E"/>
    <w:rsid w:val="00472868"/>
    <w:rsid w:val="004757BB"/>
    <w:rsid w:val="00475B57"/>
    <w:rsid w:val="00476F5A"/>
    <w:rsid w:val="004777EF"/>
    <w:rsid w:val="0048157F"/>
    <w:rsid w:val="00482121"/>
    <w:rsid w:val="00482562"/>
    <w:rsid w:val="00482BDE"/>
    <w:rsid w:val="00483643"/>
    <w:rsid w:val="00483F0E"/>
    <w:rsid w:val="004843D9"/>
    <w:rsid w:val="00492969"/>
    <w:rsid w:val="00492DB7"/>
    <w:rsid w:val="0049376F"/>
    <w:rsid w:val="004953C8"/>
    <w:rsid w:val="00496453"/>
    <w:rsid w:val="00496E80"/>
    <w:rsid w:val="00497ABE"/>
    <w:rsid w:val="004A2094"/>
    <w:rsid w:val="004A2D00"/>
    <w:rsid w:val="004A3C1D"/>
    <w:rsid w:val="004A3C73"/>
    <w:rsid w:val="004A4B8B"/>
    <w:rsid w:val="004A4D08"/>
    <w:rsid w:val="004A68A1"/>
    <w:rsid w:val="004A7688"/>
    <w:rsid w:val="004B1F37"/>
    <w:rsid w:val="004B23A2"/>
    <w:rsid w:val="004B2E2D"/>
    <w:rsid w:val="004B5722"/>
    <w:rsid w:val="004B6E6D"/>
    <w:rsid w:val="004C08BA"/>
    <w:rsid w:val="004C3755"/>
    <w:rsid w:val="004C5F06"/>
    <w:rsid w:val="004D1A34"/>
    <w:rsid w:val="004D2198"/>
    <w:rsid w:val="004D29DF"/>
    <w:rsid w:val="004D2BCF"/>
    <w:rsid w:val="004D53AC"/>
    <w:rsid w:val="004D66F1"/>
    <w:rsid w:val="004D6E92"/>
    <w:rsid w:val="004D71BB"/>
    <w:rsid w:val="004E07DD"/>
    <w:rsid w:val="004E09A3"/>
    <w:rsid w:val="004E16F0"/>
    <w:rsid w:val="004E22C3"/>
    <w:rsid w:val="004E2E5F"/>
    <w:rsid w:val="004E3007"/>
    <w:rsid w:val="004E31B6"/>
    <w:rsid w:val="004E4267"/>
    <w:rsid w:val="004E431C"/>
    <w:rsid w:val="004E6380"/>
    <w:rsid w:val="004E71B6"/>
    <w:rsid w:val="004E78F2"/>
    <w:rsid w:val="004F0F2C"/>
    <w:rsid w:val="004F1C44"/>
    <w:rsid w:val="004F446F"/>
    <w:rsid w:val="004F4F8A"/>
    <w:rsid w:val="004F6C17"/>
    <w:rsid w:val="004F74B3"/>
    <w:rsid w:val="00500129"/>
    <w:rsid w:val="0050087B"/>
    <w:rsid w:val="00501A9A"/>
    <w:rsid w:val="005042E5"/>
    <w:rsid w:val="005049A1"/>
    <w:rsid w:val="00511161"/>
    <w:rsid w:val="00511BE8"/>
    <w:rsid w:val="005123D1"/>
    <w:rsid w:val="005147B7"/>
    <w:rsid w:val="005153C5"/>
    <w:rsid w:val="0051541F"/>
    <w:rsid w:val="00515A04"/>
    <w:rsid w:val="0052025F"/>
    <w:rsid w:val="0052056E"/>
    <w:rsid w:val="0052099C"/>
    <w:rsid w:val="0052100B"/>
    <w:rsid w:val="0052134A"/>
    <w:rsid w:val="00521D58"/>
    <w:rsid w:val="0052248D"/>
    <w:rsid w:val="00522B4E"/>
    <w:rsid w:val="00523981"/>
    <w:rsid w:val="00524649"/>
    <w:rsid w:val="00525EB5"/>
    <w:rsid w:val="00526588"/>
    <w:rsid w:val="00527301"/>
    <w:rsid w:val="00530640"/>
    <w:rsid w:val="0053070A"/>
    <w:rsid w:val="00530C94"/>
    <w:rsid w:val="005320D0"/>
    <w:rsid w:val="0053463F"/>
    <w:rsid w:val="0053540E"/>
    <w:rsid w:val="005355B8"/>
    <w:rsid w:val="00535BB2"/>
    <w:rsid w:val="00536D2C"/>
    <w:rsid w:val="00537255"/>
    <w:rsid w:val="00537708"/>
    <w:rsid w:val="0054071F"/>
    <w:rsid w:val="0054124D"/>
    <w:rsid w:val="005424D9"/>
    <w:rsid w:val="005427A6"/>
    <w:rsid w:val="005462EF"/>
    <w:rsid w:val="00546E97"/>
    <w:rsid w:val="005474D1"/>
    <w:rsid w:val="0055019E"/>
    <w:rsid w:val="005510BF"/>
    <w:rsid w:val="005513A3"/>
    <w:rsid w:val="00551F43"/>
    <w:rsid w:val="005534B6"/>
    <w:rsid w:val="005539BA"/>
    <w:rsid w:val="0055425C"/>
    <w:rsid w:val="00555389"/>
    <w:rsid w:val="005557CD"/>
    <w:rsid w:val="00556825"/>
    <w:rsid w:val="0055764E"/>
    <w:rsid w:val="00560140"/>
    <w:rsid w:val="00560530"/>
    <w:rsid w:val="00560709"/>
    <w:rsid w:val="00560F53"/>
    <w:rsid w:val="0056113D"/>
    <w:rsid w:val="00561315"/>
    <w:rsid w:val="00561CBF"/>
    <w:rsid w:val="00562D8C"/>
    <w:rsid w:val="00562DB6"/>
    <w:rsid w:val="00563E1E"/>
    <w:rsid w:val="0056483E"/>
    <w:rsid w:val="00565E6F"/>
    <w:rsid w:val="005666E8"/>
    <w:rsid w:val="005709D4"/>
    <w:rsid w:val="005720BD"/>
    <w:rsid w:val="00572D02"/>
    <w:rsid w:val="0057315E"/>
    <w:rsid w:val="00573643"/>
    <w:rsid w:val="00577E88"/>
    <w:rsid w:val="00582377"/>
    <w:rsid w:val="00584195"/>
    <w:rsid w:val="00587296"/>
    <w:rsid w:val="005901BC"/>
    <w:rsid w:val="00591DD2"/>
    <w:rsid w:val="00592280"/>
    <w:rsid w:val="00594770"/>
    <w:rsid w:val="00594909"/>
    <w:rsid w:val="00595679"/>
    <w:rsid w:val="005962E2"/>
    <w:rsid w:val="005A0CB8"/>
    <w:rsid w:val="005A0F81"/>
    <w:rsid w:val="005A16EA"/>
    <w:rsid w:val="005A1905"/>
    <w:rsid w:val="005A1D3E"/>
    <w:rsid w:val="005A2F40"/>
    <w:rsid w:val="005A32A8"/>
    <w:rsid w:val="005A33E2"/>
    <w:rsid w:val="005A3678"/>
    <w:rsid w:val="005A5073"/>
    <w:rsid w:val="005A514E"/>
    <w:rsid w:val="005A518E"/>
    <w:rsid w:val="005B0E9C"/>
    <w:rsid w:val="005B1403"/>
    <w:rsid w:val="005B1E0D"/>
    <w:rsid w:val="005B295E"/>
    <w:rsid w:val="005B3EDF"/>
    <w:rsid w:val="005B45E1"/>
    <w:rsid w:val="005B507F"/>
    <w:rsid w:val="005B5F6C"/>
    <w:rsid w:val="005B6570"/>
    <w:rsid w:val="005C038C"/>
    <w:rsid w:val="005C3A49"/>
    <w:rsid w:val="005C3F2C"/>
    <w:rsid w:val="005C6A47"/>
    <w:rsid w:val="005C6BF0"/>
    <w:rsid w:val="005D1261"/>
    <w:rsid w:val="005D3198"/>
    <w:rsid w:val="005D3B93"/>
    <w:rsid w:val="005D3BF8"/>
    <w:rsid w:val="005D47C1"/>
    <w:rsid w:val="005D55E2"/>
    <w:rsid w:val="005D6309"/>
    <w:rsid w:val="005D6478"/>
    <w:rsid w:val="005D72F6"/>
    <w:rsid w:val="005E0618"/>
    <w:rsid w:val="005E0BA9"/>
    <w:rsid w:val="005E2646"/>
    <w:rsid w:val="005E2D23"/>
    <w:rsid w:val="005E4672"/>
    <w:rsid w:val="005E6B2A"/>
    <w:rsid w:val="005E7B04"/>
    <w:rsid w:val="005E7D27"/>
    <w:rsid w:val="005F059E"/>
    <w:rsid w:val="005F0829"/>
    <w:rsid w:val="005F0CDE"/>
    <w:rsid w:val="005F1ADB"/>
    <w:rsid w:val="005F4861"/>
    <w:rsid w:val="005F64AB"/>
    <w:rsid w:val="005F7CC7"/>
    <w:rsid w:val="0060025F"/>
    <w:rsid w:val="00601123"/>
    <w:rsid w:val="00602757"/>
    <w:rsid w:val="0060311A"/>
    <w:rsid w:val="00604F9D"/>
    <w:rsid w:val="00604FC0"/>
    <w:rsid w:val="00605B3E"/>
    <w:rsid w:val="006065BD"/>
    <w:rsid w:val="00606702"/>
    <w:rsid w:val="00611C92"/>
    <w:rsid w:val="00614812"/>
    <w:rsid w:val="00614F62"/>
    <w:rsid w:val="006153C1"/>
    <w:rsid w:val="00615FD5"/>
    <w:rsid w:val="00616059"/>
    <w:rsid w:val="006169F8"/>
    <w:rsid w:val="00616EF0"/>
    <w:rsid w:val="00617AC9"/>
    <w:rsid w:val="00617E8F"/>
    <w:rsid w:val="006201B3"/>
    <w:rsid w:val="00620409"/>
    <w:rsid w:val="006205B1"/>
    <w:rsid w:val="006207E6"/>
    <w:rsid w:val="00621352"/>
    <w:rsid w:val="00621AB2"/>
    <w:rsid w:val="00621B32"/>
    <w:rsid w:val="00622D78"/>
    <w:rsid w:val="00624433"/>
    <w:rsid w:val="00624CFC"/>
    <w:rsid w:val="00624EDD"/>
    <w:rsid w:val="0062530A"/>
    <w:rsid w:val="0062545F"/>
    <w:rsid w:val="0062628A"/>
    <w:rsid w:val="00626840"/>
    <w:rsid w:val="00630446"/>
    <w:rsid w:val="00630DCA"/>
    <w:rsid w:val="00631471"/>
    <w:rsid w:val="006323B8"/>
    <w:rsid w:val="0063435A"/>
    <w:rsid w:val="00635571"/>
    <w:rsid w:val="006356C9"/>
    <w:rsid w:val="00635AF3"/>
    <w:rsid w:val="00635E4F"/>
    <w:rsid w:val="00637CE9"/>
    <w:rsid w:val="00637F30"/>
    <w:rsid w:val="00640329"/>
    <w:rsid w:val="0064203C"/>
    <w:rsid w:val="00644F1C"/>
    <w:rsid w:val="0064551C"/>
    <w:rsid w:val="0064670C"/>
    <w:rsid w:val="00647767"/>
    <w:rsid w:val="00650296"/>
    <w:rsid w:val="00650D54"/>
    <w:rsid w:val="00651F1F"/>
    <w:rsid w:val="00652376"/>
    <w:rsid w:val="006554B9"/>
    <w:rsid w:val="00657759"/>
    <w:rsid w:val="0065794C"/>
    <w:rsid w:val="00657CB8"/>
    <w:rsid w:val="0066021F"/>
    <w:rsid w:val="00660C7A"/>
    <w:rsid w:val="006610C2"/>
    <w:rsid w:val="00662320"/>
    <w:rsid w:val="006650CE"/>
    <w:rsid w:val="00665AA2"/>
    <w:rsid w:val="006700C7"/>
    <w:rsid w:val="00670944"/>
    <w:rsid w:val="00671D39"/>
    <w:rsid w:val="00671DBF"/>
    <w:rsid w:val="00672B89"/>
    <w:rsid w:val="006762F9"/>
    <w:rsid w:val="00677F01"/>
    <w:rsid w:val="0068334B"/>
    <w:rsid w:val="0068377A"/>
    <w:rsid w:val="00684FD2"/>
    <w:rsid w:val="00686C48"/>
    <w:rsid w:val="00686FE6"/>
    <w:rsid w:val="00687D10"/>
    <w:rsid w:val="00690916"/>
    <w:rsid w:val="0069196C"/>
    <w:rsid w:val="00692B2A"/>
    <w:rsid w:val="00693D1A"/>
    <w:rsid w:val="0069525A"/>
    <w:rsid w:val="00695AD2"/>
    <w:rsid w:val="006A033F"/>
    <w:rsid w:val="006A0DBC"/>
    <w:rsid w:val="006A1364"/>
    <w:rsid w:val="006A1C87"/>
    <w:rsid w:val="006A43A5"/>
    <w:rsid w:val="006A4614"/>
    <w:rsid w:val="006A7497"/>
    <w:rsid w:val="006A76C1"/>
    <w:rsid w:val="006B081F"/>
    <w:rsid w:val="006B1458"/>
    <w:rsid w:val="006B17B7"/>
    <w:rsid w:val="006B1860"/>
    <w:rsid w:val="006B2DF8"/>
    <w:rsid w:val="006B309C"/>
    <w:rsid w:val="006B353A"/>
    <w:rsid w:val="006B3B1C"/>
    <w:rsid w:val="006B55F9"/>
    <w:rsid w:val="006B64C9"/>
    <w:rsid w:val="006B69CB"/>
    <w:rsid w:val="006B6EC7"/>
    <w:rsid w:val="006B783F"/>
    <w:rsid w:val="006B7857"/>
    <w:rsid w:val="006B7C2E"/>
    <w:rsid w:val="006B7EE5"/>
    <w:rsid w:val="006C019D"/>
    <w:rsid w:val="006C11AC"/>
    <w:rsid w:val="006C166E"/>
    <w:rsid w:val="006C286B"/>
    <w:rsid w:val="006C2DF3"/>
    <w:rsid w:val="006C2F0A"/>
    <w:rsid w:val="006C3FBD"/>
    <w:rsid w:val="006C4E2E"/>
    <w:rsid w:val="006C5071"/>
    <w:rsid w:val="006C6974"/>
    <w:rsid w:val="006C7CFC"/>
    <w:rsid w:val="006D01C8"/>
    <w:rsid w:val="006D0510"/>
    <w:rsid w:val="006D0579"/>
    <w:rsid w:val="006D1BE4"/>
    <w:rsid w:val="006D2225"/>
    <w:rsid w:val="006D2B7B"/>
    <w:rsid w:val="006D3383"/>
    <w:rsid w:val="006D4657"/>
    <w:rsid w:val="006D4839"/>
    <w:rsid w:val="006D48A5"/>
    <w:rsid w:val="006D4A53"/>
    <w:rsid w:val="006D4C57"/>
    <w:rsid w:val="006D61CD"/>
    <w:rsid w:val="006D7582"/>
    <w:rsid w:val="006D7A23"/>
    <w:rsid w:val="006E0854"/>
    <w:rsid w:val="006E133C"/>
    <w:rsid w:val="006E17B0"/>
    <w:rsid w:val="006E248E"/>
    <w:rsid w:val="006E26F3"/>
    <w:rsid w:val="006E2B35"/>
    <w:rsid w:val="006E3314"/>
    <w:rsid w:val="006F14C8"/>
    <w:rsid w:val="006F207A"/>
    <w:rsid w:val="006F2E48"/>
    <w:rsid w:val="006F54CD"/>
    <w:rsid w:val="006F6AC3"/>
    <w:rsid w:val="006F7355"/>
    <w:rsid w:val="00701B40"/>
    <w:rsid w:val="00702853"/>
    <w:rsid w:val="007039DF"/>
    <w:rsid w:val="00705B70"/>
    <w:rsid w:val="007070B3"/>
    <w:rsid w:val="00710209"/>
    <w:rsid w:val="0071055B"/>
    <w:rsid w:val="00714DD4"/>
    <w:rsid w:val="00715036"/>
    <w:rsid w:val="007155D1"/>
    <w:rsid w:val="00715791"/>
    <w:rsid w:val="00715A66"/>
    <w:rsid w:val="007169E2"/>
    <w:rsid w:val="00717A36"/>
    <w:rsid w:val="0072023D"/>
    <w:rsid w:val="007222F2"/>
    <w:rsid w:val="00722569"/>
    <w:rsid w:val="00723069"/>
    <w:rsid w:val="00724333"/>
    <w:rsid w:val="007244AB"/>
    <w:rsid w:val="00724ECF"/>
    <w:rsid w:val="00724F67"/>
    <w:rsid w:val="007254BA"/>
    <w:rsid w:val="00726AEB"/>
    <w:rsid w:val="00727EF2"/>
    <w:rsid w:val="00731AE1"/>
    <w:rsid w:val="00733BB3"/>
    <w:rsid w:val="00733FC8"/>
    <w:rsid w:val="00735E47"/>
    <w:rsid w:val="00736BEF"/>
    <w:rsid w:val="00740937"/>
    <w:rsid w:val="00740B5B"/>
    <w:rsid w:val="007414BB"/>
    <w:rsid w:val="0074469F"/>
    <w:rsid w:val="00744CC8"/>
    <w:rsid w:val="00745F4B"/>
    <w:rsid w:val="0075232A"/>
    <w:rsid w:val="007530D2"/>
    <w:rsid w:val="00753CA2"/>
    <w:rsid w:val="00753D35"/>
    <w:rsid w:val="0075411E"/>
    <w:rsid w:val="007545EE"/>
    <w:rsid w:val="00754731"/>
    <w:rsid w:val="00756687"/>
    <w:rsid w:val="007570D2"/>
    <w:rsid w:val="007571BF"/>
    <w:rsid w:val="00760CCE"/>
    <w:rsid w:val="00761C1B"/>
    <w:rsid w:val="0076428F"/>
    <w:rsid w:val="007667FC"/>
    <w:rsid w:val="00770088"/>
    <w:rsid w:val="007709C6"/>
    <w:rsid w:val="007714FF"/>
    <w:rsid w:val="00771948"/>
    <w:rsid w:val="00773230"/>
    <w:rsid w:val="007736DB"/>
    <w:rsid w:val="00773A74"/>
    <w:rsid w:val="007744E4"/>
    <w:rsid w:val="007746E2"/>
    <w:rsid w:val="007771A4"/>
    <w:rsid w:val="00777DAE"/>
    <w:rsid w:val="007806F7"/>
    <w:rsid w:val="00780B58"/>
    <w:rsid w:val="0078249B"/>
    <w:rsid w:val="0078282C"/>
    <w:rsid w:val="00782882"/>
    <w:rsid w:val="00782F04"/>
    <w:rsid w:val="00783B23"/>
    <w:rsid w:val="00783D19"/>
    <w:rsid w:val="007843CA"/>
    <w:rsid w:val="00784FAA"/>
    <w:rsid w:val="007863ED"/>
    <w:rsid w:val="00786957"/>
    <w:rsid w:val="00786B6B"/>
    <w:rsid w:val="00787A09"/>
    <w:rsid w:val="007927D3"/>
    <w:rsid w:val="00793B04"/>
    <w:rsid w:val="00793BEE"/>
    <w:rsid w:val="00793E41"/>
    <w:rsid w:val="00794164"/>
    <w:rsid w:val="00795041"/>
    <w:rsid w:val="00795FC5"/>
    <w:rsid w:val="007A023B"/>
    <w:rsid w:val="007A0EBB"/>
    <w:rsid w:val="007A2096"/>
    <w:rsid w:val="007A5913"/>
    <w:rsid w:val="007A64B5"/>
    <w:rsid w:val="007A6FE2"/>
    <w:rsid w:val="007A7680"/>
    <w:rsid w:val="007B0081"/>
    <w:rsid w:val="007B0614"/>
    <w:rsid w:val="007B194C"/>
    <w:rsid w:val="007B398D"/>
    <w:rsid w:val="007B48BC"/>
    <w:rsid w:val="007B591B"/>
    <w:rsid w:val="007B702C"/>
    <w:rsid w:val="007C15A7"/>
    <w:rsid w:val="007C451B"/>
    <w:rsid w:val="007C49C0"/>
    <w:rsid w:val="007C5C0C"/>
    <w:rsid w:val="007C7A5A"/>
    <w:rsid w:val="007D0CCC"/>
    <w:rsid w:val="007D2ABF"/>
    <w:rsid w:val="007D3057"/>
    <w:rsid w:val="007D5F54"/>
    <w:rsid w:val="007D7111"/>
    <w:rsid w:val="007D71F4"/>
    <w:rsid w:val="007E1988"/>
    <w:rsid w:val="007E2191"/>
    <w:rsid w:val="007E2200"/>
    <w:rsid w:val="007E3489"/>
    <w:rsid w:val="007E5B16"/>
    <w:rsid w:val="007F175D"/>
    <w:rsid w:val="007F4A65"/>
    <w:rsid w:val="0080004F"/>
    <w:rsid w:val="00800B4B"/>
    <w:rsid w:val="008015E1"/>
    <w:rsid w:val="008023AE"/>
    <w:rsid w:val="0080396B"/>
    <w:rsid w:val="00804318"/>
    <w:rsid w:val="00804908"/>
    <w:rsid w:val="00804DB7"/>
    <w:rsid w:val="00810BAD"/>
    <w:rsid w:val="00810F3E"/>
    <w:rsid w:val="00813986"/>
    <w:rsid w:val="008144F0"/>
    <w:rsid w:val="00815443"/>
    <w:rsid w:val="00815E69"/>
    <w:rsid w:val="008164DF"/>
    <w:rsid w:val="0081756F"/>
    <w:rsid w:val="0081777F"/>
    <w:rsid w:val="00817A39"/>
    <w:rsid w:val="00817B42"/>
    <w:rsid w:val="00820D41"/>
    <w:rsid w:val="00824018"/>
    <w:rsid w:val="00824CC6"/>
    <w:rsid w:val="00824DE6"/>
    <w:rsid w:val="00827AB2"/>
    <w:rsid w:val="0083058B"/>
    <w:rsid w:val="00832118"/>
    <w:rsid w:val="0083212D"/>
    <w:rsid w:val="0083228A"/>
    <w:rsid w:val="008327F7"/>
    <w:rsid w:val="00834D54"/>
    <w:rsid w:val="00835E48"/>
    <w:rsid w:val="00835F10"/>
    <w:rsid w:val="00835FAE"/>
    <w:rsid w:val="00836420"/>
    <w:rsid w:val="00840E4A"/>
    <w:rsid w:val="008417D1"/>
    <w:rsid w:val="00841CE8"/>
    <w:rsid w:val="00842AEF"/>
    <w:rsid w:val="00842F52"/>
    <w:rsid w:val="00843253"/>
    <w:rsid w:val="00843B6C"/>
    <w:rsid w:val="00844026"/>
    <w:rsid w:val="00844142"/>
    <w:rsid w:val="008442AA"/>
    <w:rsid w:val="00844DFD"/>
    <w:rsid w:val="0084630E"/>
    <w:rsid w:val="00846E4E"/>
    <w:rsid w:val="00847C24"/>
    <w:rsid w:val="008509BE"/>
    <w:rsid w:val="008522E4"/>
    <w:rsid w:val="00853DE1"/>
    <w:rsid w:val="00854000"/>
    <w:rsid w:val="008542F3"/>
    <w:rsid w:val="00854E1E"/>
    <w:rsid w:val="008602B5"/>
    <w:rsid w:val="00861DB5"/>
    <w:rsid w:val="008628C7"/>
    <w:rsid w:val="008641D1"/>
    <w:rsid w:val="00870352"/>
    <w:rsid w:val="00871320"/>
    <w:rsid w:val="00871420"/>
    <w:rsid w:val="008721A9"/>
    <w:rsid w:val="0087263A"/>
    <w:rsid w:val="008748D4"/>
    <w:rsid w:val="00875484"/>
    <w:rsid w:val="0087658F"/>
    <w:rsid w:val="008768E8"/>
    <w:rsid w:val="008779D5"/>
    <w:rsid w:val="0088252B"/>
    <w:rsid w:val="00884CA7"/>
    <w:rsid w:val="00886E5E"/>
    <w:rsid w:val="008878DB"/>
    <w:rsid w:val="008911D9"/>
    <w:rsid w:val="00891ADE"/>
    <w:rsid w:val="00894E29"/>
    <w:rsid w:val="00895753"/>
    <w:rsid w:val="00895EA3"/>
    <w:rsid w:val="00895F56"/>
    <w:rsid w:val="00896FB2"/>
    <w:rsid w:val="00896FE6"/>
    <w:rsid w:val="00897414"/>
    <w:rsid w:val="0089773C"/>
    <w:rsid w:val="008A2DCF"/>
    <w:rsid w:val="008A42C9"/>
    <w:rsid w:val="008A599A"/>
    <w:rsid w:val="008A5F9A"/>
    <w:rsid w:val="008A5FD8"/>
    <w:rsid w:val="008A6F31"/>
    <w:rsid w:val="008A71D8"/>
    <w:rsid w:val="008B0460"/>
    <w:rsid w:val="008B18B5"/>
    <w:rsid w:val="008B2F60"/>
    <w:rsid w:val="008C4D53"/>
    <w:rsid w:val="008C564D"/>
    <w:rsid w:val="008D075D"/>
    <w:rsid w:val="008D19C7"/>
    <w:rsid w:val="008D1B88"/>
    <w:rsid w:val="008D2D1E"/>
    <w:rsid w:val="008D3AD1"/>
    <w:rsid w:val="008D5614"/>
    <w:rsid w:val="008D60E5"/>
    <w:rsid w:val="008D6763"/>
    <w:rsid w:val="008D7480"/>
    <w:rsid w:val="008D78EE"/>
    <w:rsid w:val="008E0229"/>
    <w:rsid w:val="008E46D2"/>
    <w:rsid w:val="008E746D"/>
    <w:rsid w:val="008F1CB8"/>
    <w:rsid w:val="008F2135"/>
    <w:rsid w:val="008F2683"/>
    <w:rsid w:val="008F3158"/>
    <w:rsid w:val="008F34E6"/>
    <w:rsid w:val="008F37A6"/>
    <w:rsid w:val="008F3F95"/>
    <w:rsid w:val="008F51E3"/>
    <w:rsid w:val="008F6372"/>
    <w:rsid w:val="008F7119"/>
    <w:rsid w:val="008F7155"/>
    <w:rsid w:val="00900B45"/>
    <w:rsid w:val="009017F5"/>
    <w:rsid w:val="0090180C"/>
    <w:rsid w:val="00902647"/>
    <w:rsid w:val="0090331B"/>
    <w:rsid w:val="00905B37"/>
    <w:rsid w:val="00906366"/>
    <w:rsid w:val="00906A29"/>
    <w:rsid w:val="00907166"/>
    <w:rsid w:val="00910F79"/>
    <w:rsid w:val="009110DD"/>
    <w:rsid w:val="009116B3"/>
    <w:rsid w:val="00911C44"/>
    <w:rsid w:val="00911D40"/>
    <w:rsid w:val="009138AC"/>
    <w:rsid w:val="00913B7B"/>
    <w:rsid w:val="0091481F"/>
    <w:rsid w:val="00914FFC"/>
    <w:rsid w:val="009229BC"/>
    <w:rsid w:val="00923A6E"/>
    <w:rsid w:val="009245E0"/>
    <w:rsid w:val="00924CA4"/>
    <w:rsid w:val="00925F5A"/>
    <w:rsid w:val="009304AE"/>
    <w:rsid w:val="00930CE2"/>
    <w:rsid w:val="009311CB"/>
    <w:rsid w:val="009313BE"/>
    <w:rsid w:val="00932263"/>
    <w:rsid w:val="0093227E"/>
    <w:rsid w:val="00936D06"/>
    <w:rsid w:val="009370D4"/>
    <w:rsid w:val="00937BF4"/>
    <w:rsid w:val="00937C2B"/>
    <w:rsid w:val="00937C98"/>
    <w:rsid w:val="00937DFB"/>
    <w:rsid w:val="009419E4"/>
    <w:rsid w:val="0094238E"/>
    <w:rsid w:val="00942AAC"/>
    <w:rsid w:val="00942E29"/>
    <w:rsid w:val="00952B1E"/>
    <w:rsid w:val="00954290"/>
    <w:rsid w:val="0095455B"/>
    <w:rsid w:val="00954B8B"/>
    <w:rsid w:val="0095586C"/>
    <w:rsid w:val="009567BE"/>
    <w:rsid w:val="00956FC5"/>
    <w:rsid w:val="0095707F"/>
    <w:rsid w:val="009577F5"/>
    <w:rsid w:val="00961D49"/>
    <w:rsid w:val="009621A6"/>
    <w:rsid w:val="009635B5"/>
    <w:rsid w:val="00966575"/>
    <w:rsid w:val="00966599"/>
    <w:rsid w:val="00967158"/>
    <w:rsid w:val="009677AB"/>
    <w:rsid w:val="00967B33"/>
    <w:rsid w:val="00970084"/>
    <w:rsid w:val="009703AB"/>
    <w:rsid w:val="00970856"/>
    <w:rsid w:val="009716ED"/>
    <w:rsid w:val="00971E15"/>
    <w:rsid w:val="009727C5"/>
    <w:rsid w:val="009754EF"/>
    <w:rsid w:val="009766CE"/>
    <w:rsid w:val="00977219"/>
    <w:rsid w:val="00977A3E"/>
    <w:rsid w:val="00980385"/>
    <w:rsid w:val="00980689"/>
    <w:rsid w:val="00980C2C"/>
    <w:rsid w:val="0098121D"/>
    <w:rsid w:val="009842C2"/>
    <w:rsid w:val="00985256"/>
    <w:rsid w:val="00985563"/>
    <w:rsid w:val="00985A33"/>
    <w:rsid w:val="00985B61"/>
    <w:rsid w:val="0098661B"/>
    <w:rsid w:val="00986F6F"/>
    <w:rsid w:val="00987337"/>
    <w:rsid w:val="0098760E"/>
    <w:rsid w:val="009906AD"/>
    <w:rsid w:val="00991381"/>
    <w:rsid w:val="00992236"/>
    <w:rsid w:val="00992E11"/>
    <w:rsid w:val="00993B5C"/>
    <w:rsid w:val="00994285"/>
    <w:rsid w:val="00995BBB"/>
    <w:rsid w:val="009962CA"/>
    <w:rsid w:val="0099690E"/>
    <w:rsid w:val="00996D26"/>
    <w:rsid w:val="00997283"/>
    <w:rsid w:val="009A20A4"/>
    <w:rsid w:val="009A20D2"/>
    <w:rsid w:val="009A3266"/>
    <w:rsid w:val="009A3EA7"/>
    <w:rsid w:val="009A40F8"/>
    <w:rsid w:val="009A4182"/>
    <w:rsid w:val="009A77F4"/>
    <w:rsid w:val="009A796A"/>
    <w:rsid w:val="009B20DD"/>
    <w:rsid w:val="009B24B7"/>
    <w:rsid w:val="009B28A7"/>
    <w:rsid w:val="009B2EE7"/>
    <w:rsid w:val="009B3480"/>
    <w:rsid w:val="009B5B49"/>
    <w:rsid w:val="009B5F37"/>
    <w:rsid w:val="009B663E"/>
    <w:rsid w:val="009B68E7"/>
    <w:rsid w:val="009B6C73"/>
    <w:rsid w:val="009B73CF"/>
    <w:rsid w:val="009B7F6D"/>
    <w:rsid w:val="009C0991"/>
    <w:rsid w:val="009C1864"/>
    <w:rsid w:val="009C1F74"/>
    <w:rsid w:val="009C2188"/>
    <w:rsid w:val="009C299C"/>
    <w:rsid w:val="009C3A68"/>
    <w:rsid w:val="009C42E8"/>
    <w:rsid w:val="009C478D"/>
    <w:rsid w:val="009C4B5E"/>
    <w:rsid w:val="009C4F2A"/>
    <w:rsid w:val="009C6606"/>
    <w:rsid w:val="009D2387"/>
    <w:rsid w:val="009D23B2"/>
    <w:rsid w:val="009D2835"/>
    <w:rsid w:val="009D30B6"/>
    <w:rsid w:val="009D4720"/>
    <w:rsid w:val="009D48D8"/>
    <w:rsid w:val="009D5741"/>
    <w:rsid w:val="009E0446"/>
    <w:rsid w:val="009E1289"/>
    <w:rsid w:val="009E22F4"/>
    <w:rsid w:val="009E27E0"/>
    <w:rsid w:val="009E3662"/>
    <w:rsid w:val="009E38A2"/>
    <w:rsid w:val="009E53D6"/>
    <w:rsid w:val="009E5795"/>
    <w:rsid w:val="009E6208"/>
    <w:rsid w:val="009E667B"/>
    <w:rsid w:val="009F1983"/>
    <w:rsid w:val="009F21AF"/>
    <w:rsid w:val="009F4042"/>
    <w:rsid w:val="009F5F8E"/>
    <w:rsid w:val="009F6E36"/>
    <w:rsid w:val="00A01091"/>
    <w:rsid w:val="00A01B62"/>
    <w:rsid w:val="00A0306D"/>
    <w:rsid w:val="00A0312A"/>
    <w:rsid w:val="00A0464F"/>
    <w:rsid w:val="00A0504F"/>
    <w:rsid w:val="00A05AC0"/>
    <w:rsid w:val="00A069CB"/>
    <w:rsid w:val="00A06CE2"/>
    <w:rsid w:val="00A06E57"/>
    <w:rsid w:val="00A10F71"/>
    <w:rsid w:val="00A157A0"/>
    <w:rsid w:val="00A15B2C"/>
    <w:rsid w:val="00A17338"/>
    <w:rsid w:val="00A20F50"/>
    <w:rsid w:val="00A229DB"/>
    <w:rsid w:val="00A22D50"/>
    <w:rsid w:val="00A2370D"/>
    <w:rsid w:val="00A237CB"/>
    <w:rsid w:val="00A23B81"/>
    <w:rsid w:val="00A24297"/>
    <w:rsid w:val="00A24BAA"/>
    <w:rsid w:val="00A25059"/>
    <w:rsid w:val="00A25921"/>
    <w:rsid w:val="00A25B05"/>
    <w:rsid w:val="00A25FC7"/>
    <w:rsid w:val="00A269E4"/>
    <w:rsid w:val="00A3054C"/>
    <w:rsid w:val="00A3287E"/>
    <w:rsid w:val="00A337DE"/>
    <w:rsid w:val="00A338CB"/>
    <w:rsid w:val="00A367DD"/>
    <w:rsid w:val="00A371D8"/>
    <w:rsid w:val="00A41B5F"/>
    <w:rsid w:val="00A423D7"/>
    <w:rsid w:val="00A42F94"/>
    <w:rsid w:val="00A43064"/>
    <w:rsid w:val="00A43D80"/>
    <w:rsid w:val="00A43FD9"/>
    <w:rsid w:val="00A44857"/>
    <w:rsid w:val="00A44F9D"/>
    <w:rsid w:val="00A54F78"/>
    <w:rsid w:val="00A5523A"/>
    <w:rsid w:val="00A55E03"/>
    <w:rsid w:val="00A56449"/>
    <w:rsid w:val="00A564DE"/>
    <w:rsid w:val="00A5686E"/>
    <w:rsid w:val="00A56D64"/>
    <w:rsid w:val="00A57545"/>
    <w:rsid w:val="00A60D17"/>
    <w:rsid w:val="00A61F63"/>
    <w:rsid w:val="00A65EBB"/>
    <w:rsid w:val="00A6701E"/>
    <w:rsid w:val="00A71203"/>
    <w:rsid w:val="00A7164D"/>
    <w:rsid w:val="00A7195D"/>
    <w:rsid w:val="00A743A0"/>
    <w:rsid w:val="00A74668"/>
    <w:rsid w:val="00A74DD3"/>
    <w:rsid w:val="00A76700"/>
    <w:rsid w:val="00A815FE"/>
    <w:rsid w:val="00A81EA4"/>
    <w:rsid w:val="00A81ECE"/>
    <w:rsid w:val="00A84F9C"/>
    <w:rsid w:val="00A85296"/>
    <w:rsid w:val="00A8664F"/>
    <w:rsid w:val="00A86B56"/>
    <w:rsid w:val="00A87581"/>
    <w:rsid w:val="00A87FFB"/>
    <w:rsid w:val="00A90A99"/>
    <w:rsid w:val="00A90FD7"/>
    <w:rsid w:val="00A910C2"/>
    <w:rsid w:val="00A911D8"/>
    <w:rsid w:val="00A9153F"/>
    <w:rsid w:val="00A9604A"/>
    <w:rsid w:val="00A96DF7"/>
    <w:rsid w:val="00A9765C"/>
    <w:rsid w:val="00AA2A9A"/>
    <w:rsid w:val="00AA2B9B"/>
    <w:rsid w:val="00AA5A6C"/>
    <w:rsid w:val="00AA66CF"/>
    <w:rsid w:val="00AA6D5E"/>
    <w:rsid w:val="00AB040E"/>
    <w:rsid w:val="00AB05F2"/>
    <w:rsid w:val="00AB0AAE"/>
    <w:rsid w:val="00AB1175"/>
    <w:rsid w:val="00AB16C1"/>
    <w:rsid w:val="00AB1E43"/>
    <w:rsid w:val="00AB2476"/>
    <w:rsid w:val="00AB2498"/>
    <w:rsid w:val="00AB3448"/>
    <w:rsid w:val="00AB3BE6"/>
    <w:rsid w:val="00AB4E47"/>
    <w:rsid w:val="00AB52DE"/>
    <w:rsid w:val="00AB5DD0"/>
    <w:rsid w:val="00AB6261"/>
    <w:rsid w:val="00AC0569"/>
    <w:rsid w:val="00AC1947"/>
    <w:rsid w:val="00AC3014"/>
    <w:rsid w:val="00AC36E9"/>
    <w:rsid w:val="00AC4019"/>
    <w:rsid w:val="00AC7364"/>
    <w:rsid w:val="00AD067E"/>
    <w:rsid w:val="00AD0816"/>
    <w:rsid w:val="00AD1E29"/>
    <w:rsid w:val="00AD20F4"/>
    <w:rsid w:val="00AD3060"/>
    <w:rsid w:val="00AD37F3"/>
    <w:rsid w:val="00AD40FB"/>
    <w:rsid w:val="00AD5587"/>
    <w:rsid w:val="00AD5868"/>
    <w:rsid w:val="00AD74D8"/>
    <w:rsid w:val="00AE0635"/>
    <w:rsid w:val="00AE0B9C"/>
    <w:rsid w:val="00AE0D93"/>
    <w:rsid w:val="00AE13B7"/>
    <w:rsid w:val="00AE1A0F"/>
    <w:rsid w:val="00AE27AC"/>
    <w:rsid w:val="00AE3C01"/>
    <w:rsid w:val="00AE4D02"/>
    <w:rsid w:val="00AE5155"/>
    <w:rsid w:val="00AE74CA"/>
    <w:rsid w:val="00AF0D3B"/>
    <w:rsid w:val="00AF2280"/>
    <w:rsid w:val="00AF2837"/>
    <w:rsid w:val="00AF330B"/>
    <w:rsid w:val="00AF3AE2"/>
    <w:rsid w:val="00AF5AC1"/>
    <w:rsid w:val="00AF5FFA"/>
    <w:rsid w:val="00AF71DA"/>
    <w:rsid w:val="00B00999"/>
    <w:rsid w:val="00B01A0C"/>
    <w:rsid w:val="00B02517"/>
    <w:rsid w:val="00B046EF"/>
    <w:rsid w:val="00B058BE"/>
    <w:rsid w:val="00B11ACE"/>
    <w:rsid w:val="00B1295B"/>
    <w:rsid w:val="00B149B2"/>
    <w:rsid w:val="00B154F5"/>
    <w:rsid w:val="00B16628"/>
    <w:rsid w:val="00B20B73"/>
    <w:rsid w:val="00B20F2C"/>
    <w:rsid w:val="00B215CA"/>
    <w:rsid w:val="00B2252A"/>
    <w:rsid w:val="00B232AD"/>
    <w:rsid w:val="00B24BD9"/>
    <w:rsid w:val="00B27E4D"/>
    <w:rsid w:val="00B27F35"/>
    <w:rsid w:val="00B3086B"/>
    <w:rsid w:val="00B32A60"/>
    <w:rsid w:val="00B3596D"/>
    <w:rsid w:val="00B35BFF"/>
    <w:rsid w:val="00B421B0"/>
    <w:rsid w:val="00B4228D"/>
    <w:rsid w:val="00B430B7"/>
    <w:rsid w:val="00B431E8"/>
    <w:rsid w:val="00B437F1"/>
    <w:rsid w:val="00B43B85"/>
    <w:rsid w:val="00B43DA7"/>
    <w:rsid w:val="00B446BE"/>
    <w:rsid w:val="00B44C22"/>
    <w:rsid w:val="00B45033"/>
    <w:rsid w:val="00B461A0"/>
    <w:rsid w:val="00B468F8"/>
    <w:rsid w:val="00B46C76"/>
    <w:rsid w:val="00B46F51"/>
    <w:rsid w:val="00B51BB8"/>
    <w:rsid w:val="00B526A2"/>
    <w:rsid w:val="00B526EB"/>
    <w:rsid w:val="00B52A9C"/>
    <w:rsid w:val="00B54A6D"/>
    <w:rsid w:val="00B5632F"/>
    <w:rsid w:val="00B5683E"/>
    <w:rsid w:val="00B61F02"/>
    <w:rsid w:val="00B6230A"/>
    <w:rsid w:val="00B62AC6"/>
    <w:rsid w:val="00B639CA"/>
    <w:rsid w:val="00B64A95"/>
    <w:rsid w:val="00B670E8"/>
    <w:rsid w:val="00B708E1"/>
    <w:rsid w:val="00B7123A"/>
    <w:rsid w:val="00B71447"/>
    <w:rsid w:val="00B714B3"/>
    <w:rsid w:val="00B741C6"/>
    <w:rsid w:val="00B76069"/>
    <w:rsid w:val="00B76445"/>
    <w:rsid w:val="00B7654B"/>
    <w:rsid w:val="00B823AC"/>
    <w:rsid w:val="00B8378E"/>
    <w:rsid w:val="00B87970"/>
    <w:rsid w:val="00B90FB4"/>
    <w:rsid w:val="00B91599"/>
    <w:rsid w:val="00B92802"/>
    <w:rsid w:val="00B92D95"/>
    <w:rsid w:val="00B93057"/>
    <w:rsid w:val="00B93E23"/>
    <w:rsid w:val="00B94993"/>
    <w:rsid w:val="00BA1632"/>
    <w:rsid w:val="00BA1A65"/>
    <w:rsid w:val="00BA1E05"/>
    <w:rsid w:val="00BA32B6"/>
    <w:rsid w:val="00BA4425"/>
    <w:rsid w:val="00BA57A9"/>
    <w:rsid w:val="00BA5A3E"/>
    <w:rsid w:val="00BA68FC"/>
    <w:rsid w:val="00BA6D4B"/>
    <w:rsid w:val="00BA73A8"/>
    <w:rsid w:val="00BB071F"/>
    <w:rsid w:val="00BB0BDD"/>
    <w:rsid w:val="00BB3CDC"/>
    <w:rsid w:val="00BB433F"/>
    <w:rsid w:val="00BB66A3"/>
    <w:rsid w:val="00BC0BEF"/>
    <w:rsid w:val="00BC0E9D"/>
    <w:rsid w:val="00BC2BBF"/>
    <w:rsid w:val="00BC37C2"/>
    <w:rsid w:val="00BC3B4C"/>
    <w:rsid w:val="00BC45AD"/>
    <w:rsid w:val="00BC4B42"/>
    <w:rsid w:val="00BC5A5C"/>
    <w:rsid w:val="00BC6E5B"/>
    <w:rsid w:val="00BC7802"/>
    <w:rsid w:val="00BC7BD5"/>
    <w:rsid w:val="00BD1185"/>
    <w:rsid w:val="00BD2F2D"/>
    <w:rsid w:val="00BD3B5B"/>
    <w:rsid w:val="00BD475B"/>
    <w:rsid w:val="00BD5039"/>
    <w:rsid w:val="00BD5B21"/>
    <w:rsid w:val="00BD5C9A"/>
    <w:rsid w:val="00BD66F7"/>
    <w:rsid w:val="00BD6A4D"/>
    <w:rsid w:val="00BE31BF"/>
    <w:rsid w:val="00BE3E77"/>
    <w:rsid w:val="00BE417E"/>
    <w:rsid w:val="00BE4980"/>
    <w:rsid w:val="00BE4C39"/>
    <w:rsid w:val="00BE5C57"/>
    <w:rsid w:val="00BE6268"/>
    <w:rsid w:val="00BE6B10"/>
    <w:rsid w:val="00BF0548"/>
    <w:rsid w:val="00BF2165"/>
    <w:rsid w:val="00BF2353"/>
    <w:rsid w:val="00BF4924"/>
    <w:rsid w:val="00BF6602"/>
    <w:rsid w:val="00BF6CE6"/>
    <w:rsid w:val="00BF744D"/>
    <w:rsid w:val="00C009A6"/>
    <w:rsid w:val="00C0304F"/>
    <w:rsid w:val="00C03597"/>
    <w:rsid w:val="00C0377D"/>
    <w:rsid w:val="00C0552D"/>
    <w:rsid w:val="00C07992"/>
    <w:rsid w:val="00C1025C"/>
    <w:rsid w:val="00C10E81"/>
    <w:rsid w:val="00C1195E"/>
    <w:rsid w:val="00C11F6D"/>
    <w:rsid w:val="00C13B0E"/>
    <w:rsid w:val="00C13E3C"/>
    <w:rsid w:val="00C13F31"/>
    <w:rsid w:val="00C147A3"/>
    <w:rsid w:val="00C147D9"/>
    <w:rsid w:val="00C16F20"/>
    <w:rsid w:val="00C179BA"/>
    <w:rsid w:val="00C17E25"/>
    <w:rsid w:val="00C20806"/>
    <w:rsid w:val="00C21B99"/>
    <w:rsid w:val="00C23A17"/>
    <w:rsid w:val="00C24E80"/>
    <w:rsid w:val="00C278AE"/>
    <w:rsid w:val="00C27BE6"/>
    <w:rsid w:val="00C30563"/>
    <w:rsid w:val="00C31769"/>
    <w:rsid w:val="00C31E5B"/>
    <w:rsid w:val="00C31F00"/>
    <w:rsid w:val="00C32FBE"/>
    <w:rsid w:val="00C339AC"/>
    <w:rsid w:val="00C3498F"/>
    <w:rsid w:val="00C34A8F"/>
    <w:rsid w:val="00C361FE"/>
    <w:rsid w:val="00C366F1"/>
    <w:rsid w:val="00C373C2"/>
    <w:rsid w:val="00C375F0"/>
    <w:rsid w:val="00C37DAB"/>
    <w:rsid w:val="00C37DBC"/>
    <w:rsid w:val="00C4345E"/>
    <w:rsid w:val="00C43711"/>
    <w:rsid w:val="00C43DCB"/>
    <w:rsid w:val="00C43DFA"/>
    <w:rsid w:val="00C442E5"/>
    <w:rsid w:val="00C44A04"/>
    <w:rsid w:val="00C44D18"/>
    <w:rsid w:val="00C44E28"/>
    <w:rsid w:val="00C45169"/>
    <w:rsid w:val="00C466B0"/>
    <w:rsid w:val="00C46A0C"/>
    <w:rsid w:val="00C51803"/>
    <w:rsid w:val="00C51A7C"/>
    <w:rsid w:val="00C523C2"/>
    <w:rsid w:val="00C52584"/>
    <w:rsid w:val="00C56C0B"/>
    <w:rsid w:val="00C56C26"/>
    <w:rsid w:val="00C57B02"/>
    <w:rsid w:val="00C57C17"/>
    <w:rsid w:val="00C61296"/>
    <w:rsid w:val="00C64D64"/>
    <w:rsid w:val="00C65C38"/>
    <w:rsid w:val="00C65C4C"/>
    <w:rsid w:val="00C66BE9"/>
    <w:rsid w:val="00C70135"/>
    <w:rsid w:val="00C70D3A"/>
    <w:rsid w:val="00C73521"/>
    <w:rsid w:val="00C741A2"/>
    <w:rsid w:val="00C7561B"/>
    <w:rsid w:val="00C75EB2"/>
    <w:rsid w:val="00C769A5"/>
    <w:rsid w:val="00C77BE0"/>
    <w:rsid w:val="00C77BF4"/>
    <w:rsid w:val="00C80316"/>
    <w:rsid w:val="00C80805"/>
    <w:rsid w:val="00C8110F"/>
    <w:rsid w:val="00C81DD2"/>
    <w:rsid w:val="00C8230A"/>
    <w:rsid w:val="00C8425F"/>
    <w:rsid w:val="00C854D6"/>
    <w:rsid w:val="00C85914"/>
    <w:rsid w:val="00C87742"/>
    <w:rsid w:val="00C904B9"/>
    <w:rsid w:val="00C90764"/>
    <w:rsid w:val="00C90B0D"/>
    <w:rsid w:val="00C93C8F"/>
    <w:rsid w:val="00C94E4A"/>
    <w:rsid w:val="00C97BF5"/>
    <w:rsid w:val="00CA08A6"/>
    <w:rsid w:val="00CA0F23"/>
    <w:rsid w:val="00CA0FAD"/>
    <w:rsid w:val="00CA43FF"/>
    <w:rsid w:val="00CB0170"/>
    <w:rsid w:val="00CB34B9"/>
    <w:rsid w:val="00CB526A"/>
    <w:rsid w:val="00CC08A0"/>
    <w:rsid w:val="00CC0BAA"/>
    <w:rsid w:val="00CC2869"/>
    <w:rsid w:val="00CC3107"/>
    <w:rsid w:val="00CC4178"/>
    <w:rsid w:val="00CC4196"/>
    <w:rsid w:val="00CC5C9E"/>
    <w:rsid w:val="00CC7386"/>
    <w:rsid w:val="00CD0184"/>
    <w:rsid w:val="00CD240C"/>
    <w:rsid w:val="00CD316F"/>
    <w:rsid w:val="00CD428D"/>
    <w:rsid w:val="00CD4652"/>
    <w:rsid w:val="00CD4D06"/>
    <w:rsid w:val="00CD7E45"/>
    <w:rsid w:val="00CE0882"/>
    <w:rsid w:val="00CE2D5A"/>
    <w:rsid w:val="00CE6EA5"/>
    <w:rsid w:val="00CE7018"/>
    <w:rsid w:val="00CE754F"/>
    <w:rsid w:val="00CE7D42"/>
    <w:rsid w:val="00CF266A"/>
    <w:rsid w:val="00CF3099"/>
    <w:rsid w:val="00CF606C"/>
    <w:rsid w:val="00CF7950"/>
    <w:rsid w:val="00D013F8"/>
    <w:rsid w:val="00D01418"/>
    <w:rsid w:val="00D01F9C"/>
    <w:rsid w:val="00D0374F"/>
    <w:rsid w:val="00D046FA"/>
    <w:rsid w:val="00D05524"/>
    <w:rsid w:val="00D05FA8"/>
    <w:rsid w:val="00D06159"/>
    <w:rsid w:val="00D06D22"/>
    <w:rsid w:val="00D1300A"/>
    <w:rsid w:val="00D14D39"/>
    <w:rsid w:val="00D1506F"/>
    <w:rsid w:val="00D17120"/>
    <w:rsid w:val="00D17C57"/>
    <w:rsid w:val="00D20683"/>
    <w:rsid w:val="00D20C51"/>
    <w:rsid w:val="00D211BC"/>
    <w:rsid w:val="00D214BB"/>
    <w:rsid w:val="00D226B5"/>
    <w:rsid w:val="00D22AE3"/>
    <w:rsid w:val="00D22DA6"/>
    <w:rsid w:val="00D23844"/>
    <w:rsid w:val="00D24161"/>
    <w:rsid w:val="00D2532B"/>
    <w:rsid w:val="00D25B9F"/>
    <w:rsid w:val="00D27E25"/>
    <w:rsid w:val="00D30821"/>
    <w:rsid w:val="00D30EFA"/>
    <w:rsid w:val="00D324C1"/>
    <w:rsid w:val="00D325CB"/>
    <w:rsid w:val="00D32903"/>
    <w:rsid w:val="00D32F71"/>
    <w:rsid w:val="00D33789"/>
    <w:rsid w:val="00D33D53"/>
    <w:rsid w:val="00D347E6"/>
    <w:rsid w:val="00D37817"/>
    <w:rsid w:val="00D407F3"/>
    <w:rsid w:val="00D40AB1"/>
    <w:rsid w:val="00D413A0"/>
    <w:rsid w:val="00D417D4"/>
    <w:rsid w:val="00D41952"/>
    <w:rsid w:val="00D439BC"/>
    <w:rsid w:val="00D43FC5"/>
    <w:rsid w:val="00D44289"/>
    <w:rsid w:val="00D44482"/>
    <w:rsid w:val="00D45580"/>
    <w:rsid w:val="00D473E5"/>
    <w:rsid w:val="00D47525"/>
    <w:rsid w:val="00D476D5"/>
    <w:rsid w:val="00D4791C"/>
    <w:rsid w:val="00D50742"/>
    <w:rsid w:val="00D52171"/>
    <w:rsid w:val="00D52E5A"/>
    <w:rsid w:val="00D53202"/>
    <w:rsid w:val="00D535B9"/>
    <w:rsid w:val="00D5410F"/>
    <w:rsid w:val="00D548E5"/>
    <w:rsid w:val="00D56FEC"/>
    <w:rsid w:val="00D57AE1"/>
    <w:rsid w:val="00D62299"/>
    <w:rsid w:val="00D64BBD"/>
    <w:rsid w:val="00D64E60"/>
    <w:rsid w:val="00D651B2"/>
    <w:rsid w:val="00D65A23"/>
    <w:rsid w:val="00D66BF7"/>
    <w:rsid w:val="00D70C8C"/>
    <w:rsid w:val="00D710CE"/>
    <w:rsid w:val="00D7248C"/>
    <w:rsid w:val="00D73826"/>
    <w:rsid w:val="00D73969"/>
    <w:rsid w:val="00D769A1"/>
    <w:rsid w:val="00D77BD4"/>
    <w:rsid w:val="00D80D28"/>
    <w:rsid w:val="00D81080"/>
    <w:rsid w:val="00D82976"/>
    <w:rsid w:val="00D82EE4"/>
    <w:rsid w:val="00D83364"/>
    <w:rsid w:val="00D840E5"/>
    <w:rsid w:val="00D8487C"/>
    <w:rsid w:val="00D848B0"/>
    <w:rsid w:val="00D8590C"/>
    <w:rsid w:val="00D86FEA"/>
    <w:rsid w:val="00D878B6"/>
    <w:rsid w:val="00D87C18"/>
    <w:rsid w:val="00D90E98"/>
    <w:rsid w:val="00D92790"/>
    <w:rsid w:val="00D92957"/>
    <w:rsid w:val="00D92B9F"/>
    <w:rsid w:val="00D932FD"/>
    <w:rsid w:val="00D94C0F"/>
    <w:rsid w:val="00D9554D"/>
    <w:rsid w:val="00D97092"/>
    <w:rsid w:val="00D97DA0"/>
    <w:rsid w:val="00DA180A"/>
    <w:rsid w:val="00DA1E5A"/>
    <w:rsid w:val="00DA217C"/>
    <w:rsid w:val="00DA2F77"/>
    <w:rsid w:val="00DA3DAB"/>
    <w:rsid w:val="00DA4CB0"/>
    <w:rsid w:val="00DA50CE"/>
    <w:rsid w:val="00DA52E2"/>
    <w:rsid w:val="00DA52F8"/>
    <w:rsid w:val="00DA5F76"/>
    <w:rsid w:val="00DA7123"/>
    <w:rsid w:val="00DB093C"/>
    <w:rsid w:val="00DB0D85"/>
    <w:rsid w:val="00DB1037"/>
    <w:rsid w:val="00DB2B0C"/>
    <w:rsid w:val="00DB3078"/>
    <w:rsid w:val="00DB397C"/>
    <w:rsid w:val="00DB49B3"/>
    <w:rsid w:val="00DC03F3"/>
    <w:rsid w:val="00DC143E"/>
    <w:rsid w:val="00DC59C4"/>
    <w:rsid w:val="00DC7CB9"/>
    <w:rsid w:val="00DD0B10"/>
    <w:rsid w:val="00DD0E03"/>
    <w:rsid w:val="00DD1022"/>
    <w:rsid w:val="00DD3C47"/>
    <w:rsid w:val="00DD51AA"/>
    <w:rsid w:val="00DD5874"/>
    <w:rsid w:val="00DD5A84"/>
    <w:rsid w:val="00DD6979"/>
    <w:rsid w:val="00DD7A2A"/>
    <w:rsid w:val="00DD7BA9"/>
    <w:rsid w:val="00DD7E6B"/>
    <w:rsid w:val="00DE00E5"/>
    <w:rsid w:val="00DE1988"/>
    <w:rsid w:val="00DE1A92"/>
    <w:rsid w:val="00DE2309"/>
    <w:rsid w:val="00DE2D5E"/>
    <w:rsid w:val="00DE3828"/>
    <w:rsid w:val="00DE58F5"/>
    <w:rsid w:val="00DE5D2A"/>
    <w:rsid w:val="00DE6F98"/>
    <w:rsid w:val="00DE70A6"/>
    <w:rsid w:val="00DF0889"/>
    <w:rsid w:val="00DF1414"/>
    <w:rsid w:val="00DF16A6"/>
    <w:rsid w:val="00DF265C"/>
    <w:rsid w:val="00DF2E80"/>
    <w:rsid w:val="00DF3B19"/>
    <w:rsid w:val="00DF3F36"/>
    <w:rsid w:val="00DF4270"/>
    <w:rsid w:val="00DF430B"/>
    <w:rsid w:val="00DF4E83"/>
    <w:rsid w:val="00DF6DCD"/>
    <w:rsid w:val="00DF7198"/>
    <w:rsid w:val="00DF7D22"/>
    <w:rsid w:val="00DF7F55"/>
    <w:rsid w:val="00E0013A"/>
    <w:rsid w:val="00E00E9C"/>
    <w:rsid w:val="00E0348F"/>
    <w:rsid w:val="00E05789"/>
    <w:rsid w:val="00E05DE9"/>
    <w:rsid w:val="00E061A6"/>
    <w:rsid w:val="00E10265"/>
    <w:rsid w:val="00E13759"/>
    <w:rsid w:val="00E13D54"/>
    <w:rsid w:val="00E15F23"/>
    <w:rsid w:val="00E16411"/>
    <w:rsid w:val="00E167F7"/>
    <w:rsid w:val="00E168CA"/>
    <w:rsid w:val="00E174D5"/>
    <w:rsid w:val="00E201F7"/>
    <w:rsid w:val="00E203B0"/>
    <w:rsid w:val="00E2055E"/>
    <w:rsid w:val="00E230A4"/>
    <w:rsid w:val="00E25B95"/>
    <w:rsid w:val="00E26FC7"/>
    <w:rsid w:val="00E27D43"/>
    <w:rsid w:val="00E300BE"/>
    <w:rsid w:val="00E30F64"/>
    <w:rsid w:val="00E31DB3"/>
    <w:rsid w:val="00E32B4C"/>
    <w:rsid w:val="00E35729"/>
    <w:rsid w:val="00E35B01"/>
    <w:rsid w:val="00E36ADA"/>
    <w:rsid w:val="00E374C5"/>
    <w:rsid w:val="00E37E91"/>
    <w:rsid w:val="00E37FDA"/>
    <w:rsid w:val="00E429FE"/>
    <w:rsid w:val="00E44431"/>
    <w:rsid w:val="00E44FF1"/>
    <w:rsid w:val="00E45056"/>
    <w:rsid w:val="00E45F1A"/>
    <w:rsid w:val="00E4769F"/>
    <w:rsid w:val="00E47D91"/>
    <w:rsid w:val="00E50110"/>
    <w:rsid w:val="00E50F6F"/>
    <w:rsid w:val="00E5278D"/>
    <w:rsid w:val="00E52AEE"/>
    <w:rsid w:val="00E54E30"/>
    <w:rsid w:val="00E559B6"/>
    <w:rsid w:val="00E568AC"/>
    <w:rsid w:val="00E60167"/>
    <w:rsid w:val="00E604B5"/>
    <w:rsid w:val="00E61BF5"/>
    <w:rsid w:val="00E621B2"/>
    <w:rsid w:val="00E6234C"/>
    <w:rsid w:val="00E6330A"/>
    <w:rsid w:val="00E636BA"/>
    <w:rsid w:val="00E6552C"/>
    <w:rsid w:val="00E70BA0"/>
    <w:rsid w:val="00E7113C"/>
    <w:rsid w:val="00E71AA5"/>
    <w:rsid w:val="00E72EA4"/>
    <w:rsid w:val="00E73703"/>
    <w:rsid w:val="00E74461"/>
    <w:rsid w:val="00E7526E"/>
    <w:rsid w:val="00E762EE"/>
    <w:rsid w:val="00E76414"/>
    <w:rsid w:val="00E80B51"/>
    <w:rsid w:val="00E81629"/>
    <w:rsid w:val="00E847AD"/>
    <w:rsid w:val="00E84C1E"/>
    <w:rsid w:val="00E85865"/>
    <w:rsid w:val="00E858EF"/>
    <w:rsid w:val="00E870F7"/>
    <w:rsid w:val="00E92BE6"/>
    <w:rsid w:val="00E92CC0"/>
    <w:rsid w:val="00E95516"/>
    <w:rsid w:val="00E95AAD"/>
    <w:rsid w:val="00E96E6A"/>
    <w:rsid w:val="00E976E2"/>
    <w:rsid w:val="00E978BC"/>
    <w:rsid w:val="00EA1516"/>
    <w:rsid w:val="00EA1B78"/>
    <w:rsid w:val="00EA37A9"/>
    <w:rsid w:val="00EA3E6B"/>
    <w:rsid w:val="00EA466A"/>
    <w:rsid w:val="00EA4E4E"/>
    <w:rsid w:val="00EA68BB"/>
    <w:rsid w:val="00EA77C7"/>
    <w:rsid w:val="00EA7A00"/>
    <w:rsid w:val="00EA7C2D"/>
    <w:rsid w:val="00EA7FB7"/>
    <w:rsid w:val="00EB1553"/>
    <w:rsid w:val="00EB294F"/>
    <w:rsid w:val="00EB3680"/>
    <w:rsid w:val="00EB431E"/>
    <w:rsid w:val="00EB43D5"/>
    <w:rsid w:val="00EB6D5B"/>
    <w:rsid w:val="00EB6E61"/>
    <w:rsid w:val="00EB75EC"/>
    <w:rsid w:val="00EC05B2"/>
    <w:rsid w:val="00EC12E7"/>
    <w:rsid w:val="00EC16AC"/>
    <w:rsid w:val="00EC3DA3"/>
    <w:rsid w:val="00EC43F2"/>
    <w:rsid w:val="00EC4423"/>
    <w:rsid w:val="00EC448B"/>
    <w:rsid w:val="00EC516A"/>
    <w:rsid w:val="00EC5770"/>
    <w:rsid w:val="00ED123D"/>
    <w:rsid w:val="00ED14CE"/>
    <w:rsid w:val="00ED28EC"/>
    <w:rsid w:val="00ED31C7"/>
    <w:rsid w:val="00ED4002"/>
    <w:rsid w:val="00ED46D8"/>
    <w:rsid w:val="00ED5EEB"/>
    <w:rsid w:val="00ED7292"/>
    <w:rsid w:val="00EE1C57"/>
    <w:rsid w:val="00EE409D"/>
    <w:rsid w:val="00EE4445"/>
    <w:rsid w:val="00EE6604"/>
    <w:rsid w:val="00EF07F5"/>
    <w:rsid w:val="00EF0CD2"/>
    <w:rsid w:val="00EF2552"/>
    <w:rsid w:val="00EF2F4E"/>
    <w:rsid w:val="00EF37CF"/>
    <w:rsid w:val="00EF3C1B"/>
    <w:rsid w:val="00EF3E02"/>
    <w:rsid w:val="00EF581F"/>
    <w:rsid w:val="00EF5D81"/>
    <w:rsid w:val="00EF65F3"/>
    <w:rsid w:val="00EF6771"/>
    <w:rsid w:val="00EF78F1"/>
    <w:rsid w:val="00F0117B"/>
    <w:rsid w:val="00F01906"/>
    <w:rsid w:val="00F01D17"/>
    <w:rsid w:val="00F024A9"/>
    <w:rsid w:val="00F02B37"/>
    <w:rsid w:val="00F02C36"/>
    <w:rsid w:val="00F0311E"/>
    <w:rsid w:val="00F07E1D"/>
    <w:rsid w:val="00F117DA"/>
    <w:rsid w:val="00F11D67"/>
    <w:rsid w:val="00F11E63"/>
    <w:rsid w:val="00F12BA6"/>
    <w:rsid w:val="00F13158"/>
    <w:rsid w:val="00F139F9"/>
    <w:rsid w:val="00F149ED"/>
    <w:rsid w:val="00F218F1"/>
    <w:rsid w:val="00F21F8F"/>
    <w:rsid w:val="00F22FAA"/>
    <w:rsid w:val="00F23329"/>
    <w:rsid w:val="00F23E7C"/>
    <w:rsid w:val="00F24193"/>
    <w:rsid w:val="00F24A92"/>
    <w:rsid w:val="00F25151"/>
    <w:rsid w:val="00F26162"/>
    <w:rsid w:val="00F30C63"/>
    <w:rsid w:val="00F3173D"/>
    <w:rsid w:val="00F3242D"/>
    <w:rsid w:val="00F329D1"/>
    <w:rsid w:val="00F335CC"/>
    <w:rsid w:val="00F33C61"/>
    <w:rsid w:val="00F34CD8"/>
    <w:rsid w:val="00F3569B"/>
    <w:rsid w:val="00F366CE"/>
    <w:rsid w:val="00F375AC"/>
    <w:rsid w:val="00F37A8E"/>
    <w:rsid w:val="00F437C2"/>
    <w:rsid w:val="00F437F6"/>
    <w:rsid w:val="00F44349"/>
    <w:rsid w:val="00F44560"/>
    <w:rsid w:val="00F45D81"/>
    <w:rsid w:val="00F45D8D"/>
    <w:rsid w:val="00F462E8"/>
    <w:rsid w:val="00F4649B"/>
    <w:rsid w:val="00F502B4"/>
    <w:rsid w:val="00F50B5F"/>
    <w:rsid w:val="00F515C2"/>
    <w:rsid w:val="00F52ABA"/>
    <w:rsid w:val="00F52EB2"/>
    <w:rsid w:val="00F5309B"/>
    <w:rsid w:val="00F537FC"/>
    <w:rsid w:val="00F54164"/>
    <w:rsid w:val="00F54A74"/>
    <w:rsid w:val="00F561E1"/>
    <w:rsid w:val="00F569B1"/>
    <w:rsid w:val="00F57457"/>
    <w:rsid w:val="00F57DED"/>
    <w:rsid w:val="00F60D68"/>
    <w:rsid w:val="00F60FD9"/>
    <w:rsid w:val="00F61077"/>
    <w:rsid w:val="00F611E1"/>
    <w:rsid w:val="00F63559"/>
    <w:rsid w:val="00F63D83"/>
    <w:rsid w:val="00F63F97"/>
    <w:rsid w:val="00F67DF4"/>
    <w:rsid w:val="00F7149F"/>
    <w:rsid w:val="00F717B2"/>
    <w:rsid w:val="00F71B5E"/>
    <w:rsid w:val="00F727DB"/>
    <w:rsid w:val="00F72E3B"/>
    <w:rsid w:val="00F735CE"/>
    <w:rsid w:val="00F752BA"/>
    <w:rsid w:val="00F757BC"/>
    <w:rsid w:val="00F75D36"/>
    <w:rsid w:val="00F765FC"/>
    <w:rsid w:val="00F81BFD"/>
    <w:rsid w:val="00F82517"/>
    <w:rsid w:val="00F84735"/>
    <w:rsid w:val="00F870FD"/>
    <w:rsid w:val="00F87E7E"/>
    <w:rsid w:val="00F907A4"/>
    <w:rsid w:val="00F916F3"/>
    <w:rsid w:val="00F91EBD"/>
    <w:rsid w:val="00F958A3"/>
    <w:rsid w:val="00F95AB7"/>
    <w:rsid w:val="00F97B7B"/>
    <w:rsid w:val="00FA0AFC"/>
    <w:rsid w:val="00FA147F"/>
    <w:rsid w:val="00FA282B"/>
    <w:rsid w:val="00FA5B1C"/>
    <w:rsid w:val="00FA6112"/>
    <w:rsid w:val="00FA66DA"/>
    <w:rsid w:val="00FA7793"/>
    <w:rsid w:val="00FA791F"/>
    <w:rsid w:val="00FA7A33"/>
    <w:rsid w:val="00FB0DB2"/>
    <w:rsid w:val="00FB0E77"/>
    <w:rsid w:val="00FB0FE3"/>
    <w:rsid w:val="00FB1E1E"/>
    <w:rsid w:val="00FB2100"/>
    <w:rsid w:val="00FB224D"/>
    <w:rsid w:val="00FB283B"/>
    <w:rsid w:val="00FB2A63"/>
    <w:rsid w:val="00FB4038"/>
    <w:rsid w:val="00FB497C"/>
    <w:rsid w:val="00FB59EB"/>
    <w:rsid w:val="00FB6164"/>
    <w:rsid w:val="00FC14CD"/>
    <w:rsid w:val="00FC2FF4"/>
    <w:rsid w:val="00FC6202"/>
    <w:rsid w:val="00FC6FC8"/>
    <w:rsid w:val="00FC708E"/>
    <w:rsid w:val="00FC7852"/>
    <w:rsid w:val="00FD15F6"/>
    <w:rsid w:val="00FD1A17"/>
    <w:rsid w:val="00FD2A54"/>
    <w:rsid w:val="00FD3B97"/>
    <w:rsid w:val="00FD4C10"/>
    <w:rsid w:val="00FD4D4C"/>
    <w:rsid w:val="00FD5056"/>
    <w:rsid w:val="00FD58E9"/>
    <w:rsid w:val="00FD7BD4"/>
    <w:rsid w:val="00FE0518"/>
    <w:rsid w:val="00FE0F9E"/>
    <w:rsid w:val="00FE197D"/>
    <w:rsid w:val="00FE3984"/>
    <w:rsid w:val="00FE4121"/>
    <w:rsid w:val="00FE59B0"/>
    <w:rsid w:val="00FE6BE5"/>
    <w:rsid w:val="00FE6E38"/>
    <w:rsid w:val="00FF2384"/>
    <w:rsid w:val="00FF2AA7"/>
    <w:rsid w:val="00FF3320"/>
    <w:rsid w:val="00FF3338"/>
    <w:rsid w:val="00FF58F9"/>
    <w:rsid w:val="00FF5E3E"/>
    <w:rsid w:val="00FF6FAD"/>
    <w:rsid w:val="00FF7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23D55CA3"/>
  <w15:docId w15:val="{3D56E754-7F62-42D7-B81C-4F340DFA0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2E5A"/>
  </w:style>
  <w:style w:type="paragraph" w:styleId="Heading1">
    <w:name w:val="heading 1"/>
    <w:basedOn w:val="Normal"/>
    <w:next w:val="Normal"/>
    <w:link w:val="Heading1Char"/>
    <w:uiPriority w:val="9"/>
    <w:qFormat/>
    <w:rsid w:val="002F7813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C61296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C61296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61296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61296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61296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1296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1296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1296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7222F2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222F2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2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2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336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365B"/>
  </w:style>
  <w:style w:type="paragraph" w:styleId="Footer">
    <w:name w:val="footer"/>
    <w:basedOn w:val="Normal"/>
    <w:link w:val="FooterChar"/>
    <w:uiPriority w:val="99"/>
    <w:unhideWhenUsed/>
    <w:rsid w:val="004336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365B"/>
  </w:style>
  <w:style w:type="character" w:customStyle="1" w:styleId="Heading1Char">
    <w:name w:val="Heading 1 Char"/>
    <w:basedOn w:val="DefaultParagraphFont"/>
    <w:link w:val="Heading1"/>
    <w:uiPriority w:val="9"/>
    <w:rsid w:val="002F78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2F7813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2F7813"/>
    <w:pPr>
      <w:spacing w:after="100"/>
      <w:ind w:left="220"/>
    </w:pPr>
    <w:rPr>
      <w:rFonts w:eastAsiaTheme="minorEastAsia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F7813"/>
    <w:pPr>
      <w:spacing w:after="100"/>
    </w:pPr>
    <w:rPr>
      <w:rFonts w:eastAsiaTheme="minorEastAsia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F7813"/>
    <w:pPr>
      <w:spacing w:after="100"/>
      <w:ind w:left="440"/>
    </w:pPr>
    <w:rPr>
      <w:rFonts w:eastAsiaTheme="minorEastAsia"/>
    </w:rPr>
  </w:style>
  <w:style w:type="character" w:customStyle="1" w:styleId="Heading2Char">
    <w:name w:val="Heading 2 Char"/>
    <w:basedOn w:val="DefaultParagraphFont"/>
    <w:link w:val="Heading2"/>
    <w:rsid w:val="00C61296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C61296"/>
    <w:rPr>
      <w:rFonts w:ascii="Arial" w:eastAsia="Times New Roman" w:hAnsi="Arial" w:cs="Arial"/>
      <w:b/>
      <w:bCs/>
      <w:sz w:val="26"/>
      <w:szCs w:val="26"/>
    </w:rPr>
  </w:style>
  <w:style w:type="paragraph" w:customStyle="1" w:styleId="TableParaNormalEntity">
    <w:name w:val="Table Para Normal Entity"/>
    <w:basedOn w:val="Normal"/>
    <w:rsid w:val="00C61296"/>
    <w:pPr>
      <w:spacing w:before="40" w:after="40" w:line="240" w:lineRule="auto"/>
      <w:jc w:val="both"/>
    </w:pPr>
    <w:rPr>
      <w:rFonts w:ascii="Arial" w:eastAsia="Times New Roman" w:hAnsi="Arial" w:cs="Times New Roman"/>
      <w:sz w:val="20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C6129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C6129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C6129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129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129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129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6129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A46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7B70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54F7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bg-BG" w:eastAsia="bg-BG"/>
    </w:rPr>
  </w:style>
  <w:style w:type="character" w:styleId="FollowedHyperlink">
    <w:name w:val="FollowedHyperlink"/>
    <w:basedOn w:val="DefaultParagraphFont"/>
    <w:uiPriority w:val="99"/>
    <w:semiHidden/>
    <w:unhideWhenUsed/>
    <w:rsid w:val="006E17B0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6C73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31132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bg-BG" w:eastAsia="bg-BG" w:bidi="bg-BG"/>
    </w:rPr>
  </w:style>
  <w:style w:type="character" w:customStyle="1" w:styleId="BodyTextChar">
    <w:name w:val="Body Text Char"/>
    <w:basedOn w:val="DefaultParagraphFont"/>
    <w:link w:val="BodyText"/>
    <w:uiPriority w:val="1"/>
    <w:rsid w:val="0031132A"/>
    <w:rPr>
      <w:rFonts w:ascii="Arial" w:eastAsia="Arial" w:hAnsi="Arial" w:cs="Arial"/>
      <w:sz w:val="24"/>
      <w:szCs w:val="24"/>
      <w:lang w:val="bg-BG" w:eastAsia="bg-BG" w:bidi="bg-BG"/>
    </w:rPr>
  </w:style>
  <w:style w:type="paragraph" w:customStyle="1" w:styleId="TableParagraph">
    <w:name w:val="Table Paragraph"/>
    <w:basedOn w:val="Normal"/>
    <w:uiPriority w:val="1"/>
    <w:qFormat/>
    <w:rsid w:val="0031132A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bg-BG" w:eastAsia="bg-BG" w:bidi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54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9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4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numbering" Target="numbering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g"/><Relationship Id="rId36" Type="http://schemas.openxmlformats.org/officeDocument/2006/relationships/image" Target="media/image25.jpe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apps.ebest-iot.com/downloads/Android/Frigoglass/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latest\free\karan\phase-3\Requirement%20&amp;%20Design%20Document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</PublishDate>
  <Abstract> Understand Operation and basic functionality of Imbera Communication Device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EA8BCFD-F306-4287-8E06-768857AAA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Requirement &amp; Design Document Template</Template>
  <TotalTime>2103</TotalTime>
  <Pages>15</Pages>
  <Words>1543</Words>
  <Characters>8798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Frigoglass Android App User Manual</vt:lpstr>
    </vt:vector>
  </TitlesOfParts>
  <Company>INSIGMA inc</Company>
  <LinksUpToDate>false</LinksUpToDate>
  <CharactersWithSpaces>10321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Frigoglass Android App User Manual</dc:title>
  <dc:subject>V1.9</dc:subject>
  <dc:creator>Bipin Patel</dc:creator>
  <cp:lastModifiedBy>Akash Panchal</cp:lastModifiedBy>
  <cp:revision>253</cp:revision>
  <cp:lastPrinted>2021-03-31T05:42:00Z</cp:lastPrinted>
  <dcterms:created xsi:type="dcterms:W3CDTF">2019-01-03T09:38:00Z</dcterms:created>
  <dcterms:modified xsi:type="dcterms:W3CDTF">2021-03-31T05:43:00Z</dcterms:modified>
</cp:coreProperties>
</file>